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DA067F" w14:textId="77777777" w:rsidR="00880CC6" w:rsidRDefault="00A641F2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38021D" wp14:editId="33B5F36B">
                <wp:simplePos x="0" y="0"/>
                <wp:positionH relativeFrom="page">
                  <wp:align>center</wp:align>
                </wp:positionH>
                <wp:positionV relativeFrom="paragraph">
                  <wp:posOffset>1076325</wp:posOffset>
                </wp:positionV>
                <wp:extent cx="8327390" cy="1038225"/>
                <wp:effectExtent l="0" t="0" r="0" b="9525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739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71884C" w14:textId="77777777" w:rsidR="006F05DB" w:rsidRPr="002B4F7B" w:rsidRDefault="002B4F7B" w:rsidP="007845BD">
                            <w:pPr>
                              <w:rPr>
                                <w:rFonts w:asciiTheme="majorHAnsi" w:hAnsiTheme="majorHAnsi"/>
                                <w:b/>
                                <w:sz w:val="68"/>
                                <w:szCs w:val="6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B4F7B">
                              <w:rPr>
                                <w:rFonts w:asciiTheme="majorHAnsi" w:hAnsiTheme="majorHAnsi"/>
                                <w:b/>
                                <w:sz w:val="68"/>
                                <w:szCs w:val="6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CERTIFICATE OF APPRECIATION</w:t>
                            </w:r>
                          </w:p>
                          <w:p w14:paraId="0886D375" w14:textId="77777777" w:rsidR="002B4F7B" w:rsidRPr="002B4F7B" w:rsidRDefault="002B4F7B" w:rsidP="007845BD">
                            <w:pPr>
                              <w:rPr>
                                <w:rFonts w:asciiTheme="majorHAnsi" w:hAnsiTheme="majorHAnsi"/>
                                <w:sz w:val="44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B4F7B">
                              <w:rPr>
                                <w:rFonts w:asciiTheme="majorHAnsi" w:hAnsiTheme="majorHAnsi"/>
                                <w:b/>
                                <w:sz w:val="3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California </w:t>
                            </w:r>
                            <w:proofErr w:type="spellStart"/>
                            <w:r w:rsidRPr="002B4F7B">
                              <w:rPr>
                                <w:rFonts w:asciiTheme="majorHAnsi" w:hAnsiTheme="majorHAnsi"/>
                                <w:b/>
                                <w:sz w:val="3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Expanded</w:t>
                            </w:r>
                            <w:proofErr w:type="spellEnd"/>
                            <w:r w:rsidRPr="002B4F7B">
                              <w:rPr>
                                <w:rFonts w:asciiTheme="majorHAnsi" w:hAnsiTheme="majorHAnsi"/>
                                <w:b/>
                                <w:sz w:val="3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2B4F7B">
                              <w:rPr>
                                <w:rFonts w:asciiTheme="majorHAnsi" w:hAnsiTheme="majorHAnsi"/>
                                <w:b/>
                                <w:sz w:val="3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Food</w:t>
                            </w:r>
                            <w:proofErr w:type="spellEnd"/>
                            <w:r w:rsidRPr="002B4F7B">
                              <w:rPr>
                                <w:rFonts w:asciiTheme="majorHAnsi" w:hAnsiTheme="majorHAnsi"/>
                                <w:b/>
                                <w:sz w:val="3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and </w:t>
                            </w:r>
                            <w:proofErr w:type="spellStart"/>
                            <w:r w:rsidRPr="002B4F7B">
                              <w:rPr>
                                <w:rFonts w:asciiTheme="majorHAnsi" w:hAnsiTheme="majorHAnsi"/>
                                <w:b/>
                                <w:sz w:val="3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Nutrition</w:t>
                            </w:r>
                            <w:proofErr w:type="spellEnd"/>
                            <w:r w:rsidRPr="002B4F7B">
                              <w:rPr>
                                <w:rFonts w:asciiTheme="majorHAnsi" w:hAnsiTheme="majorHAnsi"/>
                                <w:b/>
                                <w:sz w:val="3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2B4F7B">
                              <w:rPr>
                                <w:rFonts w:asciiTheme="majorHAnsi" w:hAnsiTheme="majorHAnsi"/>
                                <w:b/>
                                <w:sz w:val="3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Education</w:t>
                            </w:r>
                            <w:proofErr w:type="spellEnd"/>
                            <w:r w:rsidRPr="002B4F7B">
                              <w:rPr>
                                <w:rFonts w:asciiTheme="majorHAnsi" w:hAnsiTheme="majorHAnsi"/>
                                <w:b/>
                                <w:sz w:val="3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3DCF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0;margin-top:84.75pt;width:655.7pt;height:81.75pt;z-index:251655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" filled="f" stroked="f">
                <v:textbox>
                  <w:txbxContent>
                    <w:p w:rsidR="006F05DB" w:rsidRPr="002B4F7B" w:rsidRDefault="002B4F7B" w:rsidP="007845BD">
                      <w:pPr>
                        <w:rPr>
                          <w:rFonts w:asciiTheme="majorHAnsi" w:hAnsiTheme="majorHAnsi"/>
                          <w:b/>
                          <w:sz w:val="68"/>
                          <w:szCs w:val="6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B4F7B">
                        <w:rPr>
                          <w:rFonts w:asciiTheme="majorHAnsi" w:hAnsiTheme="majorHAnsi"/>
                          <w:b/>
                          <w:sz w:val="68"/>
                          <w:szCs w:val="6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CERTIFICATE OF APPRECIATION</w:t>
                      </w:r>
                    </w:p>
                    <w:p w:rsidR="002B4F7B" w:rsidRPr="002B4F7B" w:rsidRDefault="002B4F7B" w:rsidP="007845BD">
                      <w:pPr>
                        <w:rPr>
                          <w:rFonts w:asciiTheme="majorHAnsi" w:hAnsiTheme="majorHAnsi"/>
                          <w:sz w:val="44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B4F7B">
                        <w:rPr>
                          <w:rFonts w:asciiTheme="majorHAnsi" w:hAnsiTheme="majorHAnsi"/>
                          <w:b/>
                          <w:sz w:val="3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California </w:t>
                      </w:r>
                      <w:proofErr w:type="spellStart"/>
                      <w:r w:rsidRPr="002B4F7B">
                        <w:rPr>
                          <w:rFonts w:asciiTheme="majorHAnsi" w:hAnsiTheme="majorHAnsi"/>
                          <w:b/>
                          <w:sz w:val="3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Expanded</w:t>
                      </w:r>
                      <w:proofErr w:type="spellEnd"/>
                      <w:r w:rsidRPr="002B4F7B">
                        <w:rPr>
                          <w:rFonts w:asciiTheme="majorHAnsi" w:hAnsiTheme="majorHAnsi"/>
                          <w:b/>
                          <w:sz w:val="3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2B4F7B">
                        <w:rPr>
                          <w:rFonts w:asciiTheme="majorHAnsi" w:hAnsiTheme="majorHAnsi"/>
                          <w:b/>
                          <w:sz w:val="3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Food</w:t>
                      </w:r>
                      <w:proofErr w:type="spellEnd"/>
                      <w:r w:rsidRPr="002B4F7B">
                        <w:rPr>
                          <w:rFonts w:asciiTheme="majorHAnsi" w:hAnsiTheme="majorHAnsi"/>
                          <w:b/>
                          <w:sz w:val="3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and </w:t>
                      </w:r>
                      <w:proofErr w:type="spellStart"/>
                      <w:r w:rsidRPr="002B4F7B">
                        <w:rPr>
                          <w:rFonts w:asciiTheme="majorHAnsi" w:hAnsiTheme="majorHAnsi"/>
                          <w:b/>
                          <w:sz w:val="3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Nutrition</w:t>
                      </w:r>
                      <w:proofErr w:type="spellEnd"/>
                      <w:r w:rsidRPr="002B4F7B">
                        <w:rPr>
                          <w:rFonts w:asciiTheme="majorHAnsi" w:hAnsiTheme="majorHAnsi"/>
                          <w:b/>
                          <w:sz w:val="3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2B4F7B">
                        <w:rPr>
                          <w:rFonts w:asciiTheme="majorHAnsi" w:hAnsiTheme="majorHAnsi"/>
                          <w:b/>
                          <w:sz w:val="3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Education</w:t>
                      </w:r>
                      <w:proofErr w:type="spellEnd"/>
                      <w:r w:rsidRPr="002B4F7B">
                        <w:rPr>
                          <w:rFonts w:asciiTheme="majorHAnsi" w:hAnsiTheme="majorHAnsi"/>
                          <w:b/>
                          <w:sz w:val="3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Program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6482463" wp14:editId="78A8E5F8">
            <wp:simplePos x="0" y="0"/>
            <wp:positionH relativeFrom="column">
              <wp:posOffset>838200</wp:posOffset>
            </wp:positionH>
            <wp:positionV relativeFrom="paragraph">
              <wp:posOffset>5342890</wp:posOffset>
            </wp:positionV>
            <wp:extent cx="2905125" cy="65192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FNEP_ANR_horizon_all_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65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8B4C8A" wp14:editId="3503FDE9">
                <wp:simplePos x="0" y="0"/>
                <wp:positionH relativeFrom="margin">
                  <wp:posOffset>981075</wp:posOffset>
                </wp:positionH>
                <wp:positionV relativeFrom="page">
                  <wp:posOffset>2524125</wp:posOffset>
                </wp:positionV>
                <wp:extent cx="7698740" cy="4019550"/>
                <wp:effectExtent l="0" t="0" r="0" b="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8740" cy="401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433E8" w14:textId="77777777" w:rsidR="00EA79EA" w:rsidRPr="007B79E3" w:rsidRDefault="006479F3" w:rsidP="003D16CD">
                            <w:pPr>
                              <w:rPr>
                                <w:rFonts w:ascii="Georgia" w:hAnsi="Georgia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44"/>
                                <w:szCs w:val="44"/>
                              </w:rPr>
                              <w:t>Is</w:t>
                            </w:r>
                            <w:r w:rsidR="003D16CD" w:rsidRPr="007B79E3">
                              <w:rPr>
                                <w:rFonts w:ascii="Georgia" w:hAnsi="Georgia"/>
                                <w:i/>
                                <w:sz w:val="44"/>
                                <w:szCs w:val="44"/>
                              </w:rPr>
                              <w:t xml:space="preserve"> presented to</w:t>
                            </w:r>
                          </w:p>
                          <w:p w14:paraId="4B28153C" w14:textId="77777777" w:rsidR="00FF04CC" w:rsidRPr="0070209A" w:rsidRDefault="00FF04CC" w:rsidP="003D16CD">
                            <w:pPr>
                              <w:rPr>
                                <w:rFonts w:ascii="Georgia" w:hAnsi="Georgia"/>
                                <w:i/>
                                <w:sz w:val="40"/>
                                <w:szCs w:val="32"/>
                              </w:rPr>
                            </w:pPr>
                          </w:p>
                          <w:p w14:paraId="5BC38359" w14:textId="231B7491" w:rsidR="004804B3" w:rsidRDefault="001E1296" w:rsidP="003D16CD">
                            <w:pPr>
                              <w:rPr>
                                <w:rFonts w:ascii="Felix Titling" w:hAnsi="Felix Titling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Felix Titling" w:hAnsi="Felix Titling"/>
                                <w:b/>
                                <w:sz w:val="56"/>
                                <w:szCs w:val="56"/>
                              </w:rPr>
                              <w:t>Teacher’S</w:t>
                            </w:r>
                            <w:proofErr w:type="spellEnd"/>
                            <w:r>
                              <w:rPr>
                                <w:rFonts w:ascii="Felix Titling" w:hAnsi="Felix Titling"/>
                                <w:b/>
                                <w:sz w:val="56"/>
                                <w:szCs w:val="56"/>
                              </w:rPr>
                              <w:t xml:space="preserve"> Na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Felix Titling" w:hAnsi="Felix Titling"/>
                                <w:b/>
                                <w:sz w:val="56"/>
                                <w:szCs w:val="56"/>
                              </w:rPr>
                              <w:t>me</w:t>
                            </w:r>
                          </w:p>
                          <w:p w14:paraId="7692E464" w14:textId="77777777" w:rsidR="002B4F7B" w:rsidRPr="007B79E3" w:rsidRDefault="002B4F7B" w:rsidP="003D16CD">
                            <w:pPr>
                              <w:rPr>
                                <w:rFonts w:ascii="Felix Titling" w:hAnsi="Felix Titling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C50C237" w14:textId="77777777" w:rsidR="00F61B22" w:rsidRPr="00840C82" w:rsidRDefault="00F61B22" w:rsidP="003D16CD">
                            <w:pPr>
                              <w:rPr>
                                <w:rFonts w:ascii="Georgia" w:hAnsi="Georgia"/>
                                <w:sz w:val="20"/>
                              </w:rPr>
                            </w:pPr>
                          </w:p>
                          <w:p w14:paraId="4137BBC8" w14:textId="77777777" w:rsidR="002B4F7B" w:rsidRPr="002B4F7B" w:rsidRDefault="002B4F7B" w:rsidP="006479F3">
                            <w:pPr>
                              <w:rPr>
                                <w:rFonts w:ascii="Georgia" w:hAnsi="Georgia"/>
                                <w:i/>
                                <w:sz w:val="36"/>
                                <w:szCs w:val="44"/>
                              </w:rPr>
                            </w:pPr>
                            <w:r w:rsidRPr="002B4F7B">
                              <w:rPr>
                                <w:rFonts w:ascii="Georgia" w:hAnsi="Georgia"/>
                                <w:i/>
                                <w:sz w:val="36"/>
                                <w:szCs w:val="44"/>
                              </w:rPr>
                              <w:t xml:space="preserve">in grateful appreciation for partnering with EFNEP to provide a minimum of six evidenced-based youth nutrition education lessons. </w:t>
                            </w:r>
                            <w:r w:rsidR="00A641F2">
                              <w:rPr>
                                <w:rFonts w:ascii="Georgia" w:hAnsi="Georgia"/>
                                <w:i/>
                                <w:sz w:val="36"/>
                                <w:szCs w:val="44"/>
                              </w:rPr>
                              <w:t>Thank you for your dedication to student health.</w:t>
                            </w:r>
                          </w:p>
                          <w:p w14:paraId="122BAE9E" w14:textId="77777777" w:rsidR="0070209A" w:rsidRDefault="0070209A" w:rsidP="007845BD">
                            <w:pPr>
                              <w:rPr>
                                <w:rFonts w:ascii="Georgia" w:eastAsia="MS Mincho" w:hAnsi="Georgia" w:cs="Black-Chance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0D69766" w14:textId="77777777" w:rsidR="0070209A" w:rsidRDefault="0070209A" w:rsidP="007845BD">
                            <w:pPr>
                              <w:rPr>
                                <w:rFonts w:ascii="Georgia" w:eastAsia="MS Mincho" w:hAnsi="Georgia" w:cs="Black-Chance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37B0025" w14:textId="77777777" w:rsidR="00840C82" w:rsidRDefault="006F05DB" w:rsidP="00EA79EA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jc w:val="left"/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</w:pPr>
                            <w:r w:rsidRPr="00864A42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ab/>
                            </w:r>
                            <w:r w:rsidRPr="00864A42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ab/>
                            </w:r>
                            <w:r w:rsidRPr="00864A42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ab/>
                            </w:r>
                            <w:r w:rsidRPr="00864A42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ab/>
                            </w:r>
                            <w:r w:rsidR="00AB2A78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 xml:space="preserve"> </w:t>
                            </w:r>
                            <w:r w:rsidR="003D16CD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 xml:space="preserve">        </w:t>
                            </w:r>
                            <w:r w:rsidR="001E701F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 xml:space="preserve">       </w:t>
                            </w:r>
                            <w:r w:rsidR="00F61B22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 xml:space="preserve"> </w:t>
                            </w:r>
                          </w:p>
                          <w:p w14:paraId="10C147FD" w14:textId="77777777" w:rsidR="006F05DB" w:rsidRPr="00EA79EA" w:rsidRDefault="006F05DB" w:rsidP="00840C82">
                            <w:pPr>
                              <w:autoSpaceDE w:val="0"/>
                              <w:autoSpaceDN w:val="0"/>
                              <w:adjustRightInd w:val="0"/>
                              <w:ind w:left="3600" w:firstLine="720"/>
                              <w:jc w:val="left"/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u w:val="single"/>
                                <w:lang w:eastAsia="ja-JP"/>
                              </w:rPr>
                            </w:pPr>
                            <w:r w:rsidRPr="00EA79EA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u w:val="single"/>
                                <w:lang w:eastAsia="ja-JP"/>
                              </w:rPr>
                              <w:t>________________________________________</w:t>
                            </w:r>
                            <w:r w:rsidR="00AB2A78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u w:val="single"/>
                                <w:lang w:eastAsia="ja-JP"/>
                              </w:rPr>
                              <w:t>________</w:t>
                            </w:r>
                            <w:r w:rsidR="003D16CD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u w:val="single"/>
                                <w:lang w:eastAsia="ja-JP"/>
                              </w:rPr>
                              <w:t>___________________</w:t>
                            </w:r>
                          </w:p>
                          <w:p w14:paraId="61F35F65" w14:textId="77777777" w:rsidR="00840C82" w:rsidRPr="00840C82" w:rsidRDefault="00840C82" w:rsidP="00840C82">
                            <w:pPr>
                              <w:tabs>
                                <w:tab w:val="left" w:pos="6840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left"/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 xml:space="preserve">                                                                            </w:t>
                            </w:r>
                            <w:r w:rsidR="002B4F7B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  <w:t>Nutrition Educator</w:t>
                            </w:r>
                            <w:r w:rsidR="00AB2A78" w:rsidRPr="00840C82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  <w:t xml:space="preserve">                                </w:t>
                            </w:r>
                          </w:p>
                          <w:p w14:paraId="509F7F28" w14:textId="77777777" w:rsidR="00A641F2" w:rsidRDefault="00840C82" w:rsidP="00840C82">
                            <w:pPr>
                              <w:tabs>
                                <w:tab w:val="left" w:pos="6840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left"/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  <w:t xml:space="preserve">                                                   </w:t>
                            </w:r>
                            <w:r w:rsidR="00A641F2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</w:p>
                          <w:p w14:paraId="11DDF6BA" w14:textId="77777777" w:rsidR="00A641F2" w:rsidRDefault="00A641F2" w:rsidP="00840C82">
                            <w:pPr>
                              <w:tabs>
                                <w:tab w:val="left" w:pos="6840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left"/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  <w:t xml:space="preserve">                                                    __________________</w:t>
                            </w:r>
                          </w:p>
                          <w:p w14:paraId="0B4F0535" w14:textId="77777777" w:rsidR="006F05DB" w:rsidRPr="006F05DB" w:rsidRDefault="00A641F2" w:rsidP="00840C82">
                            <w:pPr>
                              <w:tabs>
                                <w:tab w:val="left" w:pos="6840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left"/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  <w:t xml:space="preserve">                                                      </w:t>
                            </w:r>
                            <w:r w:rsidR="002B4F7B"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  <w:t>Date</w:t>
                            </w:r>
                          </w:p>
                          <w:p w14:paraId="7187683D" w14:textId="77777777" w:rsidR="006F05DB" w:rsidRPr="00CB5B7B" w:rsidRDefault="006F05DB" w:rsidP="00E20B73">
                            <w:pPr>
                              <w:tabs>
                                <w:tab w:val="left" w:pos="6840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left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eastAsia="MS Mincho"/>
                                <w:b/>
                                <w:bCs/>
                                <w:color w:val="000000"/>
                                <w:sz w:val="20"/>
                                <w:lang w:eastAsia="ja-JP"/>
                              </w:rPr>
                              <w:br/>
                            </w:r>
                          </w:p>
                          <w:p w14:paraId="72B6EFE2" w14:textId="77777777" w:rsidR="006F05DB" w:rsidRPr="00CB5B7B" w:rsidRDefault="006F05DB" w:rsidP="007845BD">
                            <w:pP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B4C8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left:0;text-align:left;margin-left:77.25pt;margin-top:198.75pt;width:606.2pt;height:316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" filled="f" stroked="f" strokecolor="black [3213]">
                <v:textbox>
                  <w:txbxContent>
                    <w:p w14:paraId="1C6433E8" w14:textId="77777777" w:rsidR="00EA79EA" w:rsidRPr="007B79E3" w:rsidRDefault="006479F3" w:rsidP="003D16CD">
                      <w:pPr>
                        <w:rPr>
                          <w:rFonts w:ascii="Georgia" w:hAnsi="Georgia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Georgia" w:hAnsi="Georgia"/>
                          <w:i/>
                          <w:sz w:val="44"/>
                          <w:szCs w:val="44"/>
                        </w:rPr>
                        <w:t>Is</w:t>
                      </w:r>
                      <w:r w:rsidR="003D16CD" w:rsidRPr="007B79E3">
                        <w:rPr>
                          <w:rFonts w:ascii="Georgia" w:hAnsi="Georgia"/>
                          <w:i/>
                          <w:sz w:val="44"/>
                          <w:szCs w:val="44"/>
                        </w:rPr>
                        <w:t xml:space="preserve"> presented to</w:t>
                      </w:r>
                    </w:p>
                    <w:p w14:paraId="4B28153C" w14:textId="77777777" w:rsidR="00FF04CC" w:rsidRPr="0070209A" w:rsidRDefault="00FF04CC" w:rsidP="003D16CD">
                      <w:pPr>
                        <w:rPr>
                          <w:rFonts w:ascii="Georgia" w:hAnsi="Georgia"/>
                          <w:i/>
                          <w:sz w:val="40"/>
                          <w:szCs w:val="32"/>
                        </w:rPr>
                      </w:pPr>
                    </w:p>
                    <w:p w14:paraId="5BC38359" w14:textId="231B7491" w:rsidR="004804B3" w:rsidRDefault="001E1296" w:rsidP="003D16CD">
                      <w:pPr>
                        <w:rPr>
                          <w:rFonts w:ascii="Felix Titling" w:hAnsi="Felix Titling"/>
                          <w:b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Felix Titling" w:hAnsi="Felix Titling"/>
                          <w:b/>
                          <w:sz w:val="56"/>
                          <w:szCs w:val="56"/>
                        </w:rPr>
                        <w:t>Teacher’S</w:t>
                      </w:r>
                      <w:proofErr w:type="spellEnd"/>
                      <w:r>
                        <w:rPr>
                          <w:rFonts w:ascii="Felix Titling" w:hAnsi="Felix Titling"/>
                          <w:b/>
                          <w:sz w:val="56"/>
                          <w:szCs w:val="56"/>
                        </w:rPr>
                        <w:t xml:space="preserve"> Na</w:t>
                      </w:r>
                      <w:bookmarkStart w:id="1" w:name="_GoBack"/>
                      <w:bookmarkEnd w:id="1"/>
                      <w:r>
                        <w:rPr>
                          <w:rFonts w:ascii="Felix Titling" w:hAnsi="Felix Titling"/>
                          <w:b/>
                          <w:sz w:val="56"/>
                          <w:szCs w:val="56"/>
                        </w:rPr>
                        <w:t>me</w:t>
                      </w:r>
                    </w:p>
                    <w:p w14:paraId="7692E464" w14:textId="77777777" w:rsidR="002B4F7B" w:rsidRPr="007B79E3" w:rsidRDefault="002B4F7B" w:rsidP="003D16CD">
                      <w:pPr>
                        <w:rPr>
                          <w:rFonts w:ascii="Felix Titling" w:hAnsi="Felix Titling"/>
                          <w:b/>
                          <w:sz w:val="56"/>
                          <w:szCs w:val="56"/>
                        </w:rPr>
                      </w:pPr>
                    </w:p>
                    <w:p w14:paraId="7C50C237" w14:textId="77777777" w:rsidR="00F61B22" w:rsidRPr="00840C82" w:rsidRDefault="00F61B22" w:rsidP="003D16CD">
                      <w:pPr>
                        <w:rPr>
                          <w:rFonts w:ascii="Georgia" w:hAnsi="Georgia"/>
                          <w:sz w:val="20"/>
                        </w:rPr>
                      </w:pPr>
                    </w:p>
                    <w:p w14:paraId="4137BBC8" w14:textId="77777777" w:rsidR="002B4F7B" w:rsidRPr="002B4F7B" w:rsidRDefault="002B4F7B" w:rsidP="006479F3">
                      <w:pPr>
                        <w:rPr>
                          <w:rFonts w:ascii="Georgia" w:hAnsi="Georgia"/>
                          <w:i/>
                          <w:sz w:val="36"/>
                          <w:szCs w:val="44"/>
                        </w:rPr>
                      </w:pPr>
                      <w:r w:rsidRPr="002B4F7B">
                        <w:rPr>
                          <w:rFonts w:ascii="Georgia" w:hAnsi="Georgia"/>
                          <w:i/>
                          <w:sz w:val="36"/>
                          <w:szCs w:val="44"/>
                        </w:rPr>
                        <w:t xml:space="preserve">in grateful appreciation for partnering with EFNEP to provide a minimum of six evidenced-based youth nutrition education lessons. </w:t>
                      </w:r>
                      <w:r w:rsidR="00A641F2">
                        <w:rPr>
                          <w:rFonts w:ascii="Georgia" w:hAnsi="Georgia"/>
                          <w:i/>
                          <w:sz w:val="36"/>
                          <w:szCs w:val="44"/>
                        </w:rPr>
                        <w:t>Thank you for your dedication to student health.</w:t>
                      </w:r>
                    </w:p>
                    <w:p w14:paraId="122BAE9E" w14:textId="77777777" w:rsidR="0070209A" w:rsidRDefault="0070209A" w:rsidP="007845BD">
                      <w:pPr>
                        <w:rPr>
                          <w:rFonts w:ascii="Georgia" w:eastAsia="MS Mincho" w:hAnsi="Georgia" w:cs="Black-Chance"/>
                          <w:i/>
                          <w:color w:val="000000"/>
                          <w:sz w:val="32"/>
                          <w:szCs w:val="32"/>
                        </w:rPr>
                      </w:pPr>
                    </w:p>
                    <w:p w14:paraId="30D69766" w14:textId="77777777" w:rsidR="0070209A" w:rsidRDefault="0070209A" w:rsidP="007845BD">
                      <w:pPr>
                        <w:rPr>
                          <w:rFonts w:ascii="Georgia" w:eastAsia="MS Mincho" w:hAnsi="Georgia" w:cs="Black-Chance"/>
                          <w:i/>
                          <w:color w:val="000000"/>
                          <w:sz w:val="32"/>
                          <w:szCs w:val="32"/>
                        </w:rPr>
                      </w:pPr>
                    </w:p>
                    <w:p w14:paraId="337B0025" w14:textId="77777777" w:rsidR="00840C82" w:rsidRDefault="006F05DB" w:rsidP="00EA79EA">
                      <w:pPr>
                        <w:autoSpaceDE w:val="0"/>
                        <w:autoSpaceDN w:val="0"/>
                        <w:adjustRightInd w:val="0"/>
                        <w:ind w:left="720"/>
                        <w:jc w:val="left"/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</w:pPr>
                      <w:r w:rsidRPr="00864A42"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ab/>
                      </w:r>
                      <w:r w:rsidRPr="00864A42"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ab/>
                      </w:r>
                      <w:r w:rsidRPr="00864A42"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ab/>
                      </w:r>
                      <w:r w:rsidRPr="00864A42"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ab/>
                      </w:r>
                      <w:r w:rsidR="00AB2A78"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 xml:space="preserve"> </w:t>
                      </w:r>
                      <w:r w:rsidR="003D16CD"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 xml:space="preserve">        </w:t>
                      </w:r>
                      <w:r w:rsidR="001E701F"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 xml:space="preserve">       </w:t>
                      </w:r>
                      <w:r w:rsidR="00F61B22"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 xml:space="preserve"> </w:t>
                      </w:r>
                    </w:p>
                    <w:p w14:paraId="10C147FD" w14:textId="77777777" w:rsidR="006F05DB" w:rsidRPr="00EA79EA" w:rsidRDefault="006F05DB" w:rsidP="00840C82">
                      <w:pPr>
                        <w:autoSpaceDE w:val="0"/>
                        <w:autoSpaceDN w:val="0"/>
                        <w:adjustRightInd w:val="0"/>
                        <w:ind w:left="3600" w:firstLine="720"/>
                        <w:jc w:val="left"/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u w:val="single"/>
                          <w:lang w:eastAsia="ja-JP"/>
                        </w:rPr>
                      </w:pPr>
                      <w:r w:rsidRPr="00EA79EA"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u w:val="single"/>
                          <w:lang w:eastAsia="ja-JP"/>
                        </w:rPr>
                        <w:t>________________________________________</w:t>
                      </w:r>
                      <w:r w:rsidR="00AB2A78"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u w:val="single"/>
                          <w:lang w:eastAsia="ja-JP"/>
                        </w:rPr>
                        <w:t>________</w:t>
                      </w:r>
                      <w:r w:rsidR="003D16CD"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u w:val="single"/>
                          <w:lang w:eastAsia="ja-JP"/>
                        </w:rPr>
                        <w:t>___________________</w:t>
                      </w:r>
                    </w:p>
                    <w:p w14:paraId="61F35F65" w14:textId="77777777" w:rsidR="00840C82" w:rsidRPr="00840C82" w:rsidRDefault="00840C82" w:rsidP="00840C82">
                      <w:pPr>
                        <w:tabs>
                          <w:tab w:val="left" w:pos="6840"/>
                        </w:tabs>
                        <w:autoSpaceDE w:val="0"/>
                        <w:autoSpaceDN w:val="0"/>
                        <w:adjustRightInd w:val="0"/>
                        <w:ind w:left="720"/>
                        <w:jc w:val="left"/>
                        <w:rPr>
                          <w:rFonts w:eastAsia="MS Mincho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 xml:space="preserve">                                                                            </w:t>
                      </w:r>
                      <w:r w:rsidR="002B4F7B">
                        <w:rPr>
                          <w:rFonts w:eastAsia="MS Mincho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  <w:t>Nutrition Educator</w:t>
                      </w:r>
                      <w:r w:rsidR="00AB2A78" w:rsidRPr="00840C82">
                        <w:rPr>
                          <w:rFonts w:eastAsia="MS Mincho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  <w:t xml:space="preserve">                                </w:t>
                      </w:r>
                    </w:p>
                    <w:p w14:paraId="509F7F28" w14:textId="77777777" w:rsidR="00A641F2" w:rsidRDefault="00840C82" w:rsidP="00840C82">
                      <w:pPr>
                        <w:tabs>
                          <w:tab w:val="left" w:pos="6840"/>
                        </w:tabs>
                        <w:autoSpaceDE w:val="0"/>
                        <w:autoSpaceDN w:val="0"/>
                        <w:adjustRightInd w:val="0"/>
                        <w:ind w:left="720"/>
                        <w:jc w:val="left"/>
                        <w:rPr>
                          <w:rFonts w:eastAsia="MS Mincho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  <w:t xml:space="preserve">                                                   </w:t>
                      </w:r>
                      <w:r w:rsidR="00A641F2">
                        <w:rPr>
                          <w:rFonts w:eastAsia="MS Mincho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</w:p>
                    <w:p w14:paraId="11DDF6BA" w14:textId="77777777" w:rsidR="00A641F2" w:rsidRDefault="00A641F2" w:rsidP="00840C82">
                      <w:pPr>
                        <w:tabs>
                          <w:tab w:val="left" w:pos="6840"/>
                        </w:tabs>
                        <w:autoSpaceDE w:val="0"/>
                        <w:autoSpaceDN w:val="0"/>
                        <w:adjustRightInd w:val="0"/>
                        <w:ind w:left="720"/>
                        <w:jc w:val="left"/>
                        <w:rPr>
                          <w:rFonts w:eastAsia="MS Mincho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  <w:t xml:space="preserve">                                                    __________________</w:t>
                      </w:r>
                    </w:p>
                    <w:p w14:paraId="0B4F0535" w14:textId="77777777" w:rsidR="006F05DB" w:rsidRPr="006F05DB" w:rsidRDefault="00A641F2" w:rsidP="00840C82">
                      <w:pPr>
                        <w:tabs>
                          <w:tab w:val="left" w:pos="6840"/>
                        </w:tabs>
                        <w:autoSpaceDE w:val="0"/>
                        <w:autoSpaceDN w:val="0"/>
                        <w:adjustRightInd w:val="0"/>
                        <w:ind w:left="720"/>
                        <w:jc w:val="left"/>
                        <w:rPr>
                          <w:rFonts w:eastAsia="MS Mincho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  <w:t xml:space="preserve">                                                      </w:t>
                      </w:r>
                      <w:r w:rsidR="002B4F7B">
                        <w:rPr>
                          <w:rFonts w:eastAsia="MS Mincho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  <w:t>Date</w:t>
                      </w:r>
                    </w:p>
                    <w:p w14:paraId="7187683D" w14:textId="77777777" w:rsidR="006F05DB" w:rsidRPr="00CB5B7B" w:rsidRDefault="006F05DB" w:rsidP="00E20B73">
                      <w:pPr>
                        <w:tabs>
                          <w:tab w:val="left" w:pos="6840"/>
                        </w:tabs>
                        <w:autoSpaceDE w:val="0"/>
                        <w:autoSpaceDN w:val="0"/>
                        <w:adjustRightInd w:val="0"/>
                        <w:ind w:left="720"/>
                        <w:jc w:val="left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ab/>
                      </w:r>
                      <w:r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ab/>
                      </w:r>
                      <w:r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ab/>
                      </w:r>
                      <w:r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ab/>
                      </w:r>
                      <w:r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ab/>
                      </w:r>
                      <w:r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ab/>
                      </w:r>
                      <w:r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tab/>
                      </w:r>
                      <w:r>
                        <w:rPr>
                          <w:rFonts w:eastAsia="MS Mincho"/>
                          <w:b/>
                          <w:bCs/>
                          <w:color w:val="000000"/>
                          <w:sz w:val="20"/>
                          <w:lang w:eastAsia="ja-JP"/>
                        </w:rPr>
                        <w:br/>
                      </w:r>
                    </w:p>
                    <w:p w14:paraId="72B6EFE2" w14:textId="77777777" w:rsidR="006F05DB" w:rsidRPr="00CB5B7B" w:rsidRDefault="006F05DB" w:rsidP="007845BD">
                      <w:pP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845BD" w:rsidRPr="007845BD">
        <w:rPr>
          <w:noProof/>
        </w:rPr>
        <w:drawing>
          <wp:anchor distT="0" distB="0" distL="114300" distR="114300" simplePos="0" relativeHeight="251658240" behindDoc="1" locked="0" layoutInCell="1" allowOverlap="1" wp14:anchorId="75309AD3" wp14:editId="64B096EC">
            <wp:simplePos x="0" y="0"/>
            <wp:positionH relativeFrom="column">
              <wp:posOffset>25119</wp:posOffset>
            </wp:positionH>
            <wp:positionV relativeFrom="paragraph">
              <wp:posOffset>-2023</wp:posOffset>
            </wp:positionV>
            <wp:extent cx="9513368" cy="7226188"/>
            <wp:effectExtent l="0" t="0" r="0" b="0"/>
            <wp:wrapNone/>
            <wp:docPr id="5" name="Picture 0" descr="award certificate empt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certificate empty.jpg"/>
                    <pic:cNvPicPr/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3368" cy="7226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372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659AC8C1" wp14:editId="7E1478F7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210675" cy="171450"/>
                <wp:effectExtent l="0" t="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0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AFB92" w14:textId="77777777" w:rsidR="006F05DB" w:rsidRDefault="006F05DB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0;margin-top:0;width:725.25pt;height:13.5pt;z-index:-251662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VUsQIAALE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" o:allowincell="f" filled="f" stroked="f">
                <v:textbox style="mso-fit-shape-to-text:t" inset="0,0,0,0">
                  <w:txbxContent>
                    <w:p w:rsidR="006F05DB" w:rsidRDefault="006F05DB"/>
                  </w:txbxContent>
                </v:textbox>
                <w10:wrap anchorx="page" anchory="page"/>
              </v:shape>
            </w:pict>
          </mc:Fallback>
        </mc:AlternateContent>
      </w:r>
    </w:p>
    <w:sectPr w:rsidR="00880CC6" w:rsidSect="007845BD">
      <w:pgSz w:w="15840" w:h="12240" w:orient="landscape"/>
      <w:pgMar w:top="360" w:right="45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lack-Chanc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2E9"/>
    <w:rsid w:val="000348A5"/>
    <w:rsid w:val="00046412"/>
    <w:rsid w:val="00046952"/>
    <w:rsid w:val="0005691C"/>
    <w:rsid w:val="000B7372"/>
    <w:rsid w:val="001974EF"/>
    <w:rsid w:val="001E1296"/>
    <w:rsid w:val="001E701F"/>
    <w:rsid w:val="00246F70"/>
    <w:rsid w:val="002A7F10"/>
    <w:rsid w:val="002B4F7B"/>
    <w:rsid w:val="00364417"/>
    <w:rsid w:val="00384147"/>
    <w:rsid w:val="003D16CD"/>
    <w:rsid w:val="0047220D"/>
    <w:rsid w:val="00473DE0"/>
    <w:rsid w:val="004804B3"/>
    <w:rsid w:val="005C1D52"/>
    <w:rsid w:val="005E1C99"/>
    <w:rsid w:val="005F0809"/>
    <w:rsid w:val="006408BA"/>
    <w:rsid w:val="006479F3"/>
    <w:rsid w:val="006F05DB"/>
    <w:rsid w:val="0070209A"/>
    <w:rsid w:val="007336F3"/>
    <w:rsid w:val="007845BD"/>
    <w:rsid w:val="007846C0"/>
    <w:rsid w:val="007B79E3"/>
    <w:rsid w:val="00803AF7"/>
    <w:rsid w:val="00811287"/>
    <w:rsid w:val="00840C82"/>
    <w:rsid w:val="00864A42"/>
    <w:rsid w:val="00880CC6"/>
    <w:rsid w:val="00936DF5"/>
    <w:rsid w:val="00A641F2"/>
    <w:rsid w:val="00AA312E"/>
    <w:rsid w:val="00AA4F0C"/>
    <w:rsid w:val="00AB2A78"/>
    <w:rsid w:val="00AF054D"/>
    <w:rsid w:val="00B837B4"/>
    <w:rsid w:val="00BF1E22"/>
    <w:rsid w:val="00CF3492"/>
    <w:rsid w:val="00D96C57"/>
    <w:rsid w:val="00DC3FF3"/>
    <w:rsid w:val="00E20B73"/>
    <w:rsid w:val="00EA79EA"/>
    <w:rsid w:val="00ED32E9"/>
    <w:rsid w:val="00EE35A9"/>
    <w:rsid w:val="00F05AA4"/>
    <w:rsid w:val="00F61B22"/>
    <w:rsid w:val="00F8507A"/>
    <w:rsid w:val="00FC3928"/>
    <w:rsid w:val="00FF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591a19"/>
    </o:shapedefaults>
    <o:shapelayout v:ext="edit">
      <o:idmap v:ext="edit" data="1"/>
    </o:shapelayout>
  </w:shapeDefaults>
  <w:decimalSymbol w:val="."/>
  <w:listSeparator w:val=","/>
  <w14:docId w14:val="1B95A20D"/>
  <w15:docId w15:val="{27505327-0A58-4B32-93D7-D37F28110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80CC6"/>
    <w:pPr>
      <w:jc w:val="center"/>
    </w:pPr>
    <w:rPr>
      <w:rFonts w:ascii="Garamond" w:hAnsi="Garamond"/>
      <w:color w:val="333333"/>
      <w:sz w:val="24"/>
    </w:rPr>
  </w:style>
  <w:style w:type="paragraph" w:styleId="Heading1">
    <w:name w:val="heading 1"/>
    <w:basedOn w:val="Normal"/>
    <w:next w:val="Normal"/>
    <w:qFormat/>
    <w:rsid w:val="00046412"/>
    <w:pPr>
      <w:outlineLvl w:val="0"/>
    </w:pPr>
    <w:rPr>
      <w:rFonts w:asciiTheme="majorHAnsi" w:hAnsiTheme="majorHAnsi"/>
      <w:caps/>
      <w:color w:val="988600" w:themeColor="accent2" w:themeShade="BF"/>
      <w:sz w:val="52"/>
      <w:szCs w:val="56"/>
    </w:rPr>
  </w:style>
  <w:style w:type="paragraph" w:styleId="Heading2">
    <w:name w:val="heading 2"/>
    <w:basedOn w:val="Normal"/>
    <w:next w:val="Normal"/>
    <w:qFormat/>
    <w:rsid w:val="002A7F10"/>
    <w:pPr>
      <w:spacing w:before="240" w:after="240"/>
      <w:outlineLvl w:val="1"/>
    </w:pPr>
    <w:rPr>
      <w:rFonts w:asciiTheme="majorHAnsi" w:hAnsiTheme="majorHAnsi"/>
      <w:color w:val="2A363D" w:themeColor="background2" w:themeShade="40"/>
      <w:sz w:val="72"/>
      <w:szCs w:val="72"/>
    </w:rPr>
  </w:style>
  <w:style w:type="paragraph" w:styleId="Heading3">
    <w:name w:val="heading 3"/>
    <w:basedOn w:val="Normal"/>
    <w:next w:val="Normal"/>
    <w:qFormat/>
    <w:rsid w:val="00880CC6"/>
    <w:pPr>
      <w:spacing w:before="240" w:after="240"/>
      <w:outlineLvl w:val="2"/>
    </w:pPr>
    <w:rPr>
      <w:cap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2A7F10"/>
    <w:rPr>
      <w:rFonts w:asciiTheme="minorHAnsi" w:hAnsiTheme="minorHAnsi"/>
      <w:color w:val="0D0D0D" w:themeColor="text1" w:themeTint="F2"/>
      <w:sz w:val="20"/>
    </w:rPr>
  </w:style>
  <w:style w:type="paragraph" w:customStyle="1" w:styleId="Description">
    <w:name w:val="Description"/>
    <w:basedOn w:val="Normal"/>
    <w:rsid w:val="00CF3492"/>
    <w:pPr>
      <w:spacing w:before="200" w:after="200"/>
    </w:pPr>
    <w:rPr>
      <w:rFonts w:asciiTheme="minorHAnsi" w:hAnsiTheme="minorHAnsi"/>
      <w:color w:val="988600" w:themeColor="accent2" w:themeShade="BF"/>
      <w:sz w:val="28"/>
      <w:szCs w:val="28"/>
    </w:rPr>
  </w:style>
  <w:style w:type="paragraph" w:customStyle="1" w:styleId="DateYear">
    <w:name w:val="Date &amp; Year"/>
    <w:basedOn w:val="Normal"/>
    <w:rsid w:val="002A7F10"/>
    <w:pPr>
      <w:spacing w:before="480" w:after="200"/>
    </w:pPr>
    <w:rPr>
      <w:rFonts w:asciiTheme="minorHAnsi" w:hAnsiTheme="minorHAnsi"/>
      <w:color w:val="0D0D0D" w:themeColor="text1" w:themeTint="F2"/>
      <w:sz w:val="28"/>
      <w:szCs w:val="28"/>
    </w:rPr>
  </w:style>
  <w:style w:type="paragraph" w:customStyle="1" w:styleId="Certificationtext">
    <w:name w:val="Certification text"/>
    <w:basedOn w:val="Normal"/>
    <w:rsid w:val="002A7F10"/>
    <w:pPr>
      <w:spacing w:before="200" w:after="200"/>
    </w:pPr>
    <w:rPr>
      <w:rFonts w:asciiTheme="minorHAnsi" w:hAnsiTheme="minorHAnsi"/>
      <w:caps/>
      <w:color w:val="0D0D0D" w:themeColor="text1" w:themeTint="F2"/>
      <w:sz w:val="28"/>
      <w:szCs w:val="28"/>
    </w:rPr>
  </w:style>
  <w:style w:type="paragraph" w:customStyle="1" w:styleId="Seal">
    <w:name w:val="Seal"/>
    <w:basedOn w:val="Normal"/>
    <w:rsid w:val="00880CC6"/>
    <w:rPr>
      <w:caps/>
      <w:smallCaps/>
    </w:rPr>
  </w:style>
  <w:style w:type="paragraph" w:styleId="BalloonText">
    <w:name w:val="Balloon Text"/>
    <w:basedOn w:val="Normal"/>
    <w:semiHidden/>
    <w:rsid w:val="00880CC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6C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2\AppData\Roaming\Microsoft\Templates\AdminProCert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70B107C-2062-4A7B-8C27-C34F2C110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AdminProCert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of recognition for administrative professional</vt:lpstr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of recognition for administrative professional</dc:title>
  <dc:creator>Student2</dc:creator>
  <cp:lastModifiedBy>Shyra M Murrey</cp:lastModifiedBy>
  <cp:revision>4</cp:revision>
  <cp:lastPrinted>2018-06-29T21:48:00Z</cp:lastPrinted>
  <dcterms:created xsi:type="dcterms:W3CDTF">2019-02-14T20:55:00Z</dcterms:created>
  <dcterms:modified xsi:type="dcterms:W3CDTF">2019-05-13T22:48:00Z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TC102477179990</vt:lpwstr>
  </property>
</Properties>
</file>