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.5pt;margin-top:0pt;width:611.5pt;height:792pt;mso-position-horizontal-relative:page;mso-position-vertical-relative:page;z-index:-391" coordorigin="10,0" coordsize="12230,15840">
            <v:shape style="position:absolute;left:374;top:312;width:11538;height:7430" type="#_x0000_t75">
              <v:imagedata r:id="rId5" o:title=""/>
            </v:shape>
            <v:group style="position:absolute;left:4346;top:4681;width:355;height:20" coordorigin="4346,4681" coordsize="355,20">
              <v:shape style="position:absolute;left:4346;top:4681;width:355;height:20" coordorigin="4346,4681" coordsize="355,20" path="m4701,4681l4346,4681,4374,4701,4666,4701,4701,4681e" filled="t" fillcolor="#72441B" stroked="f">
                <v:path arrowok="t"/>
                <v:fill/>
              </v:shape>
            </v:group>
            <v:group style="position:absolute;left:3852;top:4061;width:986;height:620" coordorigin="3852,4061" coordsize="986,620">
              <v:shape style="position:absolute;left:3852;top:4061;width:986;height:620" coordorigin="3852,4061" coordsize="986,620" path="m4827,4061l3852,4061,3896,4081,3936,4101,3972,4121,4004,4141,4031,4181,4055,4221,4074,4241,4101,4321,4108,4381,4117,4461,4123,4521,4126,4541,4131,4581,4133,4601,4136,4601,4139,4621,4148,4621,4154,4641,4202,4641,4217,4661,4273,4661,4296,4681,4736,4681,4804,4641,4838,4621,4831,4241,4830,4181,4829,4121,4827,4081,4827,4061e" filled="t" fillcolor="#72441B" stroked="f">
                <v:path arrowok="t"/>
                <v:fill/>
              </v:shape>
            </v:group>
            <v:group style="position:absolute;left:1931;top:4081;width:1497;height:200" coordorigin="1931,4081" coordsize="1497,200">
              <v:shape style="position:absolute;left:1931;top:4081;width:1497;height:200" coordorigin="1931,4081" coordsize="1497,200" path="m3428,4081l1931,4081,1947,4101,1981,4101,2001,4121,2022,4121,2046,4141,2071,4141,2100,4161,2131,4161,2164,4181,2200,4201,2239,4221,2281,4221,2325,4241,2373,4261,2423,4261,2476,4281,2789,4281,2861,4261,2937,4241,3015,4221,3098,4201,3184,4161,3269,4141,3350,4121,3428,4081e" filled="t" fillcolor="#72441B" stroked="f">
                <v:path arrowok="t"/>
                <v:fill/>
              </v:shape>
            </v:group>
            <v:group style="position:absolute;left:462;top:3061;width:4365;height:1200" coordorigin="462,3061" coordsize="4365,1200">
              <v:shape style="position:absolute;left:462;top:3061;width:4365;height:1200" coordorigin="462,3061" coordsize="4365,1200" path="m500,3061l493,3181,487,3301,482,3401,477,3501,473,3581,469,3641,466,3701,464,3761,463,3821,462,3861,462,3901,462,3941,463,3981,465,4021,467,4041,470,4081,473,4121,477,4141,481,4181,486,4221,510,4241,527,4261,567,4261,583,4241,604,4241,613,4221,621,4221,628,4201,633,4201,643,4181,649,4161,656,4161,665,4141,676,4141,689,4121,706,4121,726,4101,853,4101,899,4081,1729,4081,1755,4061,4827,4061,4825,4021,4822,3981,4818,3941,4812,3921,4805,3881,4796,3861,4785,3821,4772,3801,4756,3781,4737,3741,4715,3721,4689,3701,4661,3661,4628,3641,4591,3601,4550,3561,4504,3521,4457,3501,4410,3461,4364,3421,4319,3401,4275,3381,4232,3341,4191,3341,4151,3321,4113,3301,4076,3281,4041,3281,4008,3261,3899,3261,3878,3241,3667,3241,3615,3221,689,3221,679,3201,672,3181,659,3161,645,3121,632,3101,621,3081,607,3081,500,3061e" filled="t" fillcolor="#72441B" stroked="f">
                <v:path arrowok="t"/>
                <v:fill/>
              </v:shape>
              <v:shape style="position:absolute;left:429;top:798;width:6301;height:3990" type="#_x0000_t75">
                <v:imagedata r:id="rId6" o:title=""/>
              </v:shape>
              <v:shape style="position:absolute;left:6166;top:1325;width:1224;height:409" type="#_x0000_t75">
                <v:imagedata r:id="rId7" o:title=""/>
              </v:shape>
              <v:shape style="position:absolute;left:7612;top:1330;width:1210;height:399" type="#_x0000_t75">
                <v:imagedata r:id="rId8" o:title=""/>
              </v:shape>
              <v:shape style="position:absolute;left:9063;top:1330;width:2159;height:404" type="#_x0000_t75">
                <v:imagedata r:id="rId9" o:title=""/>
              </v:shape>
            </v:group>
            <v:group style="position:absolute;left:6893;top:2054;width:337;height:398" coordorigin="6893,2054" coordsize="337,398">
              <v:shape style="position:absolute;left:6893;top:2054;width:337;height:398" coordorigin="6893,2054" coordsize="337,398" path="m7086,2054l7008,2073,6952,2111,6915,2161,6894,2235,6893,2252,6893,2258,6909,2331,6955,2396,7013,2432,7093,2450,7125,2452,7150,2449,7173,2445,7195,2438,7216,2429,7225,2424,7122,2424,7101,2422,7031,2387,6995,2335,6975,2266,6972,2216,6972,2209,6994,2136,7056,2089,7118,2081,7230,2081,7217,2075,7195,2067,7171,2061,7144,2057,7116,2055,7086,2054e" filled="t" fillcolor="#231F20" stroked="f">
                <v:path arrowok="t"/>
                <v:fill/>
              </v:shape>
            </v:group>
            <v:group style="position:absolute;left:7118;top:2081;width:212;height:344" coordorigin="7118,2081" coordsize="212,344">
              <v:shape style="position:absolute;left:7118;top:2081;width:212;height:344" coordorigin="7118,2081" coordsize="212,344" path="m7230,2081l7118,2081,7138,2085,7157,2092,7206,2128,7239,2185,7251,2258,7251,2266,7251,2276,7240,2344,7201,2400,7136,2424,7122,2424,7225,2424,7282,2377,7314,2322,7329,2256,7330,2232,7328,2210,7309,2153,7256,2095,7238,2084,7230,2081e" filled="t" fillcolor="#231F20" stroked="f">
                <v:path arrowok="t"/>
                <v:fill/>
              </v:shape>
            </v:group>
            <v:group style="position:absolute;left:6972;top:2081;width:280;height:344" coordorigin="6972,2081" coordsize="280,344">
              <v:shape style="position:absolute;left:6972;top:2081;width:280;height:344" coordorigin="6972,2081" coordsize="280,344" path="m7252,2262l7239,2185,7206,2128,7157,2092,7118,2081,7096,2081,7038,2096,6984,2157,6972,2210,6973,2239,6987,2314,7017,2372,7081,2417,7122,2424,7136,2424,7201,2400,7240,2344,7251,2279,7252,2262xe" filled="f" stroked="t" strokeweight=".25pt" strokecolor="#231F20">
                <v:path arrowok="t"/>
              </v:shape>
            </v:group>
            <v:group style="position:absolute;left:6893;top:2054;width:437;height:398" coordorigin="6893,2054" coordsize="437,398">
              <v:shape style="position:absolute;left:6893;top:2054;width:437;height:398" coordorigin="6893,2054" coordsize="437,398" path="m6893,2252l6907,2179,6937,2127,6987,2084,7057,2058,7086,2054,7116,2055,7195,2067,7256,2095,7309,2153,7328,2210,7330,2232,7329,2256,7314,2322,7282,2377,7235,2419,7173,2445,7125,2452,7093,2450,7013,2432,6955,2396,6917,2348,6894,2276,6893,2252xe" filled="f" stroked="t" strokeweight=".25pt" strokecolor="#231F20">
                <v:path arrowok="t"/>
              </v:shape>
            </v:group>
            <v:group style="position:absolute;left:7367;top:2051;width:449;height:401" coordorigin="7367,2051" coordsize="449,401">
              <v:shape style="position:absolute;left:7367;top:2051;width:449;height:401" coordorigin="7367,2051" coordsize="449,401" path="m7551,2168l7456,2168,7460,2170,7466,2176,7515,2227,7570,2283,7624,2335,7713,2420,7735,2441,7741,2446,7748,2452,7761,2452,7765,2447,7765,2425,7767,2345,7731,2345,7725,2341,7717,2333,7639,2254,7551,2168e" filled="t" fillcolor="#231F20" stroked="f">
                <v:path arrowok="t"/>
                <v:fill/>
              </v:shape>
              <v:shape style="position:absolute;left:7367;top:2051;width:449;height:401" coordorigin="7367,2051" coordsize="449,401" path="m7513,2435l7370,2435,7367,2437,7367,2445,7372,2446,7380,2446,7406,2445,7426,2444,7440,2444,7516,2444,7516,2437,7513,2435e" filled="t" fillcolor="#231F20" stroked="f">
                <v:path arrowok="t"/>
                <v:fill/>
              </v:shape>
              <v:shape style="position:absolute;left:7367;top:2051;width:449;height:401" coordorigin="7367,2051" coordsize="449,401" path="m7516,2444l7440,2444,7477,2445,7504,2446,7511,2446,7516,2444,7516,2444e" filled="t" fillcolor="#231F20" stroked="f">
                <v:path arrowok="t"/>
                <v:fill/>
              </v:shape>
              <v:shape style="position:absolute;left:7367;top:2051;width:449;height:401" coordorigin="7367,2051" coordsize="449,401" path="m7436,2051l7424,2051,7420,2058,7420,2070,7415,2378,7392,2434,7382,2435,7499,2435,7462,2376,7456,2168,7551,2168,7443,2059,7436,2051e" filled="t" fillcolor="#231F20" stroked="f">
                <v:path arrowok="t"/>
                <v:fill/>
              </v:shape>
              <v:shape style="position:absolute;left:7367;top:2051;width:449;height:401" coordorigin="7367,2051" coordsize="449,401" path="m7797,2070l7700,2070,7713,2076,7722,2089,7726,2118,7731,2345,7767,2345,7772,2103,7777,2081,7790,2072,7797,2070e" filled="t" fillcolor="#231F20" stroked="f">
                <v:path arrowok="t"/>
                <v:fill/>
              </v:shape>
              <v:shape style="position:absolute;left:7367;top:2051;width:449;height:401" coordorigin="7367,2051" coordsize="449,401" path="m7685,2060l7677,2060,7672,2060,7672,2068,7673,2070,7813,2070,7816,2068,7816,2061,7748,2061,7709,2060,7685,2060e" filled="t" fillcolor="#231F20" stroked="f">
                <v:path arrowok="t"/>
                <v:fill/>
              </v:shape>
              <v:shape style="position:absolute;left:7367;top:2051;width:449;height:401" coordorigin="7367,2051" coordsize="449,401" path="m7811,2060l7783,2060,7748,2061,7816,2061,7816,2060,7811,2060e" filled="t" fillcolor="#231F20" stroked="f">
                <v:path arrowok="t"/>
                <v:fill/>
              </v:shape>
            </v:group>
            <v:group style="position:absolute;left:7367;top:2051;width:449;height:401" coordorigin="7367,2051" coordsize="449,401">
              <v:shape style="position:absolute;left:7367;top:2051;width:449;height:401" coordorigin="7367,2051" coordsize="449,401" path="m7462,2376l7465,2408,7471,2425,7489,2434,7499,2435,7507,2435,7513,2435,7516,2437,7516,2440,7516,2444,7511,2446,7504,2446,7477,2445,7455,2444,7440,2444,7426,2444,7406,2445,7380,2446,7372,2446,7367,2445,7367,2440,7367,2437,7370,2435,7375,2435,7382,2435,7415,2378,7420,2068,7420,2058,7424,2051,7429,2051,7436,2051,7443,2059,7452,2068,7455,2071,7462,2077,7471,2087,7528,2144,7585,2201,7605,2220,7621,2237,7674,2290,7705,2321,7717,2333,7725,2341,7731,2345,7726,2118,7722,2089,7713,2076,7700,2070,7687,2070,7680,2070,7673,2070,7672,2068,7672,2065,7672,2060,7677,2060,7685,2060,7709,2060,7731,2061,7748,2061,7762,2061,7783,2060,7811,2060,7816,2060,7816,2065,7816,2068,7813,2070,7807,2070,7801,2070,7797,2070,7790,2072,7777,2081,7772,2103,7765,2435,7765,2447,7761,2452,7757,2452,7748,2452,7741,2446,7735,2441,7725,2431,7713,2420,7656,2366,7607,2319,7550,2264,7499,2211,7475,2185,7466,2176,7460,2170,7456,2168,7462,2376xe" filled="f" stroked="t" strokeweight=".25pt" strokecolor="#231F20">
                <v:path arrowok="t"/>
              </v:shape>
              <v:shape style="position:absolute;left:8057;top:2050;width:2511;height:404" type="#_x0000_t75">
                <v:imagedata r:id="rId10" o:title=""/>
              </v:shape>
              <v:shape style="position:absolute;left:3792;top:4614;width:776;height:1256" type="#_x0000_t75">
                <v:imagedata r:id="rId11" o:title=""/>
              </v:shape>
            </v:group>
            <v:group style="position:absolute;left:1069;top:8224;width:826;height:622" coordorigin="1069,8224" coordsize="826,622">
              <v:shape style="position:absolute;left:1069;top:8224;width:826;height:622" coordorigin="1069,8224" coordsize="826,622" path="m1260,8832l1073,8832,1069,8834,1069,8845,1075,8847,1084,8847,1105,8846,1148,8845,1164,8844,1265,8844,1265,8834,1260,8832e" filled="t" fillcolor="#231F20" stroked="f">
                <v:path arrowok="t"/>
                <v:fill/>
              </v:shape>
              <v:shape style="position:absolute;left:1069;top:8224;width:826;height:622" coordorigin="1069,8224" coordsize="826,622" path="m1265,8844l1164,8844,1222,8846,1246,8847,1258,8847,1265,8845,1265,8844e" filled="t" fillcolor="#231F20" stroked="f">
                <v:path arrowok="t"/>
                <v:fill/>
              </v:shape>
              <v:shape style="position:absolute;left:1069;top:8224;width:826;height:622" coordorigin="1069,8224" coordsize="826,622" path="m1748,8438l1653,8438,1701,8790,1705,8812,1702,8823,1697,8824,1692,8827,1689,8829,1689,8838,1774,8845,1863,8847,1885,8847,1895,8844,1895,8833,1889,8832,1871,8832,1852,8829,1798,8773,1793,8744,1748,8438e" filled="t" fillcolor="#231F20" stroked="f">
                <v:path arrowok="t"/>
                <v:fill/>
              </v:shape>
              <v:shape style="position:absolute;left:1069;top:8224;width:826;height:622" coordorigin="1069,8224" coordsize="826,622" path="m1348,8447l1240,8447,1251,8463,1310,8589,1317,8605,1323,8617,1326,8625,1331,8634,1365,8702,1405,8780,1439,8839,1451,8844,1460,8832,1460,8832,1476,8801,1524,8700,1471,8700,1348,8447e" filled="t" fillcolor="#231F20" stroked="f">
                <v:path arrowok="t"/>
                <v:fill/>
              </v:shape>
              <v:shape style="position:absolute;left:1069;top:8224;width:826;height:622" coordorigin="1069,8224" coordsize="826,622" path="m1237,8224l1225,8224,1220,8232,1217,8245,1136,8780,1130,8802,1121,8820,1105,8830,1093,8832,1245,8832,1234,8832,1220,8828,1206,8825,1196,8818,1196,8788,1197,8780,1198,8765,1240,8447,1348,8447,1253,8249,1242,8228,1237,8224e" filled="t" fillcolor="#231F20" stroked="f">
                <v:path arrowok="t"/>
                <v:fill/>
              </v:shape>
              <v:shape style="position:absolute;left:1069;top:8224;width:826;height:622" coordorigin="1069,8224" coordsize="826,622" path="m1713,8224l1699,8224,1695,8231,1689,8244,1471,8700,1524,8700,1650,8438,1748,8438,1721,8249,1718,8232,1713,8224e" filled="t" fillcolor="#231F20" stroked="f">
                <v:path arrowok="t"/>
                <v:fill/>
              </v:shape>
            </v:group>
            <v:group style="position:absolute;left:2091;top:8844;width:232;height:4" coordorigin="2091,8844" coordsize="232,4">
              <v:shape style="position:absolute;left:2091;top:8844;width:232;height:4" coordorigin="2091,8844" coordsize="232,4" path="m2323,8844l2091,8844,2108,8845,2172,8846,2204,8847,2241,8848,2313,8848,2323,8844e" filled="t" fillcolor="#231F20" stroked="f">
                <v:path arrowok="t"/>
                <v:fill/>
              </v:shape>
            </v:group>
            <v:group style="position:absolute;left:1975;top:8332;width:367;height:514" coordorigin="1975,8332" coordsize="367,514">
              <v:shape style="position:absolute;left:1975;top:8332;width:367;height:514" coordorigin="1975,8332" coordsize="367,514" path="m1980,8332l1975,8334,1975,8344,1980,8346,1997,8346,2009,8347,2045,8396,2046,8706,2046,8728,2042,8796,2008,8832,1988,8832,1986,8836,1986,8844,1991,8847,2010,8847,2052,8845,2091,8844,2323,8844,2330,8842,2340,8819,2341,8809,2215,8809,2186,8806,2140,8752,2140,8743,2140,8593,2141,8590,2313,8590,2315,8571,2317,8553,2141,8553,2140,8550,2140,8374,2142,8372,2325,8372,2325,8369,2328,8343,2330,8334,2169,8334,2077,8334,2013,8333,1980,8332e" filled="t" fillcolor="#231F20" stroked="f">
                <v:path arrowok="t"/>
                <v:fill/>
              </v:shape>
            </v:group>
            <v:group style="position:absolute;left:2215;top:8740;width:131;height:69" coordorigin="2215,8740" coordsize="131,69">
              <v:shape style="position:absolute;left:2215;top:8740;width:131;height:69" coordorigin="2215,8740" coordsize="131,69" path="m2346,8740l2336,8740,2334,8743,2332,8754,2325,8776,2263,8808,2215,8809,2341,8809,2343,8796,2346,8773,2347,8756,2347,8748,2346,8740e" filled="t" fillcolor="#231F20" stroked="f">
                <v:path arrowok="t"/>
                <v:fill/>
              </v:shape>
            </v:group>
            <v:group style="position:absolute;left:2141;top:8590;width:172;height:60" coordorigin="2141,8590" coordsize="172,60">
              <v:shape style="position:absolute;left:2141;top:8590;width:172;height:60" coordorigin="2141,8590" coordsize="172,60" path="m2313,8590l2141,8590,2159,8590,2204,8591,2266,8595,2296,8628,2296,8637,2296,8644,2296,8648,2298,8650,2309,8650,2310,8640,2310,8634,2311,8621,2312,8599,2313,8590e" filled="t" fillcolor="#231F20" stroked="f">
                <v:path arrowok="t"/>
                <v:fill/>
              </v:shape>
            </v:group>
            <v:group style="position:absolute;left:2141;top:8532;width:178;height:21" coordorigin="2141,8532" coordsize="178,21">
              <v:shape style="position:absolute;left:2141;top:8532;width:178;height:21" coordorigin="2141,8532" coordsize="178,21" path="m2316,8532l2310,8532,2308,8536,2302,8541,2230,8553,2141,8553,2317,8553,2318,8548,2319,8541,2319,8536,2316,8532e" filled="t" fillcolor="#231F20" stroked="f">
                <v:path arrowok="t"/>
                <v:fill/>
              </v:shape>
            </v:group>
            <v:group style="position:absolute;left:2142;top:8372;width:183;height:62" coordorigin="2142,8372" coordsize="183,62">
              <v:shape style="position:absolute;left:2142;top:8372;width:183;height:62" coordorigin="2142,8372" coordsize="183,62" path="m2325,8372l2142,8372,2150,8372,2166,8372,2235,8374,2302,8400,2307,8420,2307,8430,2308,8433,2318,8433,2320,8425,2322,8412,2324,8387,2325,8372e" filled="t" fillcolor="#231F20" stroked="f">
                <v:path arrowok="t"/>
                <v:fill/>
              </v:shape>
            </v:group>
            <v:group style="position:absolute;left:2169;top:8327;width:161;height:7" coordorigin="2169,8327" coordsize="161,7">
              <v:shape style="position:absolute;left:2169;top:8327;width:161;height:7" coordorigin="2169,8327" coordsize="161,7" path="m2329,8327l2322,8327,2318,8329,2314,8330,2308,8331,2297,8333,2280,8334,2169,8334,2330,8334,2330,8330,2329,8327e" filled="t" fillcolor="#231F20" stroked="f">
                <v:path arrowok="t"/>
                <v:fill/>
              </v:shape>
            </v:group>
            <v:group style="position:absolute;left:2448;top:8320;width:598;height:534" coordorigin="2448,8320" coordsize="598,534">
              <v:shape style="position:absolute;left:2448;top:8320;width:598;height:534" coordorigin="2448,8320" coordsize="598,534" path="m2694,8476l2567,8476,2574,8481,2581,8488,2590,8497,2628,8538,2661,8572,2717,8628,2818,8725,2931,8832,2939,8840,2947,8848,2956,8855,2974,8855,2979,8848,2980,8822,2982,8712,2934,8712,2930,8712,2924,8706,2804,8585,2772,8553,2694,8476e" filled="t" fillcolor="#231F20" stroked="f">
                <v:path arrowok="t"/>
                <v:fill/>
              </v:shape>
              <v:shape style="position:absolute;left:2448;top:8320;width:598;height:534" coordorigin="2448,8320" coordsize="598,534" path="m2540,8320l2524,8320,2519,8330,2519,8351,2513,8757,2502,8823,2469,8832,2453,8832,2448,8836,2448,8846,2455,8847,2466,8847,2492,8846,2533,8845,2546,8844,2647,8844,2647,8836,2643,8832,2631,8832,2613,8830,2575,8754,2567,8476,2694,8476,2611,8392,2562,8343,2550,8331,2540,8320e" filled="t" fillcolor="#231F20" stroked="f">
                <v:path arrowok="t"/>
                <v:fill/>
              </v:shape>
              <v:shape style="position:absolute;left:2448;top:8320;width:598;height:534" coordorigin="2448,8320" coordsize="598,534" path="m2647,8844l2546,8844,2579,8846,2603,8846,2631,8847,2641,8847,2647,8845,2647,8844e" filled="t" fillcolor="#231F20" stroked="f">
                <v:path arrowok="t"/>
                <v:fill/>
              </v:shape>
              <v:shape style="position:absolute;left:2448;top:8320;width:598;height:534" coordorigin="2448,8320" coordsize="598,534" path="m2872,8332l2862,8332,2855,8333,2855,8343,2857,8346,2866,8346,2885,8347,2927,8410,2934,8712,2982,8712,2988,8401,3022,8346,3043,8346,3047,8343,3047,8334,2956,8334,2897,8333,2872,8332e" filled="t" fillcolor="#231F20" stroked="f">
                <v:path arrowok="t"/>
                <v:fill/>
              </v:shape>
              <v:shape style="position:absolute;left:2448;top:8320;width:598;height:534" coordorigin="2448,8320" coordsize="598,534" path="m3040,8332l3012,8333,2970,8334,2956,8334,3047,8334,3047,8333,3040,8332e" filled="t" fillcolor="#231F20" stroked="f">
                <v:path arrowok="t"/>
                <v:fill/>
              </v:shape>
            </v:group>
            <v:group style="position:absolute;left:3291;top:8844;width:236;height:8" coordorigin="3291,8844" coordsize="236,8">
              <v:shape style="position:absolute;left:3291;top:8844;width:236;height:8" coordorigin="3291,8844" coordsize="236,8" path="m3527,8844l3291,8844,3306,8845,3324,8846,3392,8850,3457,8852,3486,8850,3513,8847,3527,8844e" filled="t" fillcolor="#231F20" stroked="f">
                <v:path arrowok="t"/>
                <v:fill/>
              </v:shape>
            </v:group>
            <v:group style="position:absolute;left:3172;top:8332;width:456;height:514" coordorigin="3172,8332" coordsize="456,514">
              <v:shape style="position:absolute;left:3172;top:8332;width:456;height:514" coordorigin="3172,8332" coordsize="456,514" path="m3178,8332l3172,8334,3172,8344,3177,8346,3194,8346,3206,8347,3243,8396,3243,8662,3243,8723,3240,8796,3205,8832,3186,8832,3183,8836,3183,8844,3188,8847,3209,8847,3251,8845,3291,8844,3527,8844,3537,8842,3560,8837,3581,8830,3600,8822,3611,8817,3435,8817,3406,8815,3343,8780,3338,8701,3338,8662,3338,8406,3338,8395,3338,8387,3338,8378,3341,8375,3354,8370,3373,8368,3399,8368,3628,8368,3611,8360,3553,8343,3491,8335,3472,8334,3303,8334,3274,8334,3210,8333,3178,8332e" filled="t" fillcolor="#231F20" stroked="f">
                <v:path arrowok="t"/>
                <v:fill/>
              </v:shape>
            </v:group>
            <v:group style="position:absolute;left:3399;top:8368;width:354;height:449" coordorigin="3399,8368" coordsize="354,449">
              <v:shape style="position:absolute;left:3399;top:8368;width:354;height:449" coordorigin="3399,8368" coordsize="354,449" path="m3628,8368l3399,8368,3416,8368,3433,8369,3511,8387,3570,8419,3620,8472,3643,8529,3653,8606,3652,8628,3642,8691,3604,8760,3540,8802,3459,8817,3435,8817,3611,8817,3669,8780,3709,8733,3741,8662,3752,8592,3753,8565,3751,8542,3734,8481,3692,8416,3629,8368,3628,8368e" filled="t" fillcolor="#231F20" stroked="f">
                <v:path arrowok="t"/>
                <v:fill/>
              </v:shape>
            </v:group>
            <v:group style="position:absolute;left:3303;top:8332;width:169;height:2" coordorigin="3303,8332" coordsize="169,2">
              <v:shape style="position:absolute;left:3303;top:8332;width:169;height:2" coordorigin="3303,8332" coordsize="169,1" path="m3387,8332l3303,8334,3472,8334,3470,8334,3449,8333,3428,8333,3387,8332e" filled="t" fillcolor="#231F20" stroked="f">
                <v:path arrowok="t"/>
                <v:fill/>
              </v:shape>
            </v:group>
            <v:group style="position:absolute;left:3871;top:8324;width:452;height:532" coordorigin="3871,8324" coordsize="452,532">
              <v:shape style="position:absolute;left:3871;top:8324;width:452;height:532" coordorigin="3871,8324" coordsize="452,532" path="m4139,8324l4056,8339,3990,8369,3939,8412,3904,8462,3877,8535,3871,8589,3871,8600,3885,8676,3911,8731,3950,8780,4004,8820,4074,8846,4159,8856,4186,8855,4260,8842,4315,8818,4173,8818,4151,8816,4090,8795,4041,8756,4005,8703,3983,8638,3975,8563,3977,8530,3997,8451,4034,8400,4104,8366,4164,8360,4323,8360,4319,8357,4250,8335,4169,8324,4139,8324e" filled="t" fillcolor="#231F20" stroked="f">
                <v:path arrowok="t"/>
                <v:fill/>
              </v:shape>
            </v:group>
            <v:group style="position:absolute;left:4164;top:8360;width:290;height:459" coordorigin="4164,8360" coordsize="290,459">
              <v:shape style="position:absolute;left:4164;top:8360;width:290;height:459" coordorigin="4164,8360" coordsize="290,459" path="m4323,8360l4164,8360,4185,8363,4204,8368,4259,8395,4303,8440,4333,8500,4348,8574,4350,8602,4348,8641,4336,8704,4300,8768,4236,8809,4173,8818,4315,8818,4375,8775,4415,8725,4441,8666,4453,8600,4454,8577,4453,8554,4441,8491,4414,8436,4373,8392,4338,8368,4323,8360e" filled="t" fillcolor="#231F20" stroked="f">
                <v:path arrowok="t"/>
                <v:fill/>
              </v:shape>
            </v:group>
            <v:group style="position:absolute;left:4573;top:8323;width:488;height:532" coordorigin="4573,8323" coordsize="488,532">
              <v:shape style="position:absolute;left:4573;top:8323;width:488;height:532" coordorigin="4573,8323" coordsize="488,532" path="m4859,8323l4789,8331,4731,8348,4668,8384,4623,8429,4592,8486,4574,8562,4573,8599,4574,8617,4594,8693,4627,8748,4676,8794,4743,8830,4821,8850,4887,8855,4911,8856,4933,8855,4997,8849,5050,8813,4884,8813,4866,8810,4795,8785,4746,8747,4707,8691,4683,8618,4678,8559,4680,8539,4691,8480,4719,8425,4763,8383,4836,8362,4888,8360,5060,8360,5061,8355,5061,8345,5059,8342,5040,8340,5021,8337,4948,8326,4887,8323,4859,8323e" filled="t" fillcolor="#231F20" stroked="f">
                <v:path arrowok="t"/>
                <v:fill/>
              </v:shape>
            </v:group>
            <v:group style="position:absolute;left:4884;top:8718;width:179;height:95" coordorigin="4884,8718" coordsize="179,95">
              <v:shape style="position:absolute;left:4884;top:8718;width:179;height:95" coordorigin="4884,8718" coordsize="179,95" path="m5060,8718l5049,8718,5048,8721,5043,8743,5034,8761,4978,8805,4913,8812,4884,8813,5050,8813,5062,8742,5063,8724,5060,8718e" filled="t" fillcolor="#231F20" stroked="f">
                <v:path arrowok="t"/>
                <v:fill/>
              </v:shape>
            </v:group>
            <v:group style="position:absolute;left:4888;top:8360;width:172;height:117" coordorigin="4888,8360" coordsize="172,117">
              <v:shape style="position:absolute;left:4888;top:8360;width:172;height:117" coordorigin="4888,8360" coordsize="172,117" path="m5060,8360l4888,8360,4912,8362,4935,8365,5005,8395,5039,8463,5039,8472,5041,8477,5052,8477,5055,8470,5056,8451,5057,8412,5057,8407,5058,8387,5060,8363,5060,8360e" filled="t" fillcolor="#231F20" stroked="f">
                <v:path arrowok="t"/>
                <v:fill/>
              </v:shape>
            </v:group>
            <v:group style="position:absolute;left:5193;top:8346;width:233;height:501" coordorigin="5193,8346" coordsize="233,501">
              <v:shape style="position:absolute;left:5193;top:8346;width:233;height:501" coordorigin="5193,8346" coordsize="233,501" path="m5389,8346l5212,8346,5220,8347,5233,8351,5253,8709,5253,8731,5250,8797,5229,8830,5223,8832,5215,8832,5196,8832,5193,8836,5193,8844,5198,8847,5207,8847,5226,8847,5290,8845,5307,8844,5426,8844,5426,8844,5426,8836,5423,8832,5411,8832,5393,8831,5349,8778,5348,8709,5348,8474,5348,8429,5357,8357,5384,8347,5389,8346e" filled="t" fillcolor="#231F20" stroked="f">
                <v:path arrowok="t"/>
                <v:fill/>
              </v:shape>
            </v:group>
            <v:group style="position:absolute;left:5307;top:8844;width:119;height:2" coordorigin="5307,8844" coordsize="119,2">
              <v:shape style="position:absolute;left:5307;top:8844;width:119;height:2" coordorigin="5307,8844" coordsize="119,2" path="m5426,8844l5307,8844,5388,8847,5420,8847,5426,8844e" filled="t" fillcolor="#231F20" stroked="f">
                <v:path arrowok="t"/>
                <v:fill/>
              </v:shape>
            </v:group>
            <v:group style="position:absolute;left:5192;top:8332;width:216;height:14" coordorigin="5192,8332" coordsize="216,14">
              <v:shape style="position:absolute;left:5192;top:8332;width:216;height:14" coordorigin="5192,8332" coordsize="216,14" path="m5197,8332l5192,8334,5192,8344,5196,8346,5404,8346,5408,8344,5408,8334,5407,8334,5292,8334,5228,8333,5197,8332e" filled="t" fillcolor="#231F20" stroked="f">
                <v:path arrowok="t"/>
                <v:fill/>
              </v:shape>
            </v:group>
            <v:group style="position:absolute;left:5292;top:8332;width:115;height:2" coordorigin="5292,8332" coordsize="115,2">
              <v:shape style="position:absolute;left:5292;top:8332;width:115;height:2" coordorigin="5292,8332" coordsize="115,2" path="m5402,8332l5374,8333,5310,8334,5292,8334,5407,8334,5402,8332e" filled="t" fillcolor="#231F20" stroked="f">
                <v:path arrowok="t"/>
                <v:fill/>
              </v:shape>
            </v:group>
            <v:group style="position:absolute;left:5536;top:8320;width:598;height:534" coordorigin="5536,8320" coordsize="598,534">
              <v:shape style="position:absolute;left:5536;top:8320;width:598;height:534" coordorigin="5536,8320" coordsize="598,534" path="m5782,8476l5655,8476,5662,8481,5669,8488,5678,8497,5716,8538,5749,8572,5805,8628,5922,8740,6019,8832,6027,8840,6035,8848,6044,8855,6062,8855,6067,8848,6068,8823,6070,8712,6022,8712,6018,8712,6012,8706,5892,8585,5860,8553,5782,8476e" filled="t" fillcolor="#231F20" stroked="f">
                <v:path arrowok="t"/>
                <v:fill/>
              </v:shape>
              <v:shape style="position:absolute;left:5536;top:8320;width:598;height:534" coordorigin="5536,8320" coordsize="598,534" path="m5628,8320l5612,8320,5607,8330,5607,8351,5601,8757,5590,8823,5557,8832,5541,8832,5536,8836,5536,8846,5543,8847,5554,8847,5580,8846,5621,8845,5634,8844,5735,8844,5735,8836,5731,8832,5719,8832,5701,8830,5663,8754,5655,8476,5782,8476,5653,8346,5638,8331,5628,8320e" filled="t" fillcolor="#231F20" stroked="f">
                <v:path arrowok="t"/>
                <v:fill/>
              </v:shape>
              <v:shape style="position:absolute;left:5536;top:8320;width:598;height:534" coordorigin="5536,8320" coordsize="598,534" path="m5735,8844l5634,8844,5667,8846,5691,8846,5719,8847,5729,8847,5735,8845,5735,8844e" filled="t" fillcolor="#231F20" stroked="f">
                <v:path arrowok="t"/>
                <v:fill/>
              </v:shape>
              <v:shape style="position:absolute;left:5536;top:8320;width:598;height:534" coordorigin="5536,8320" coordsize="598,534" path="m5960,8332l5950,8332,5943,8333,5943,8343,5945,8346,5954,8346,5973,8347,6015,8410,6022,8712,6070,8712,6076,8401,6110,8346,6131,8346,6135,8343,6135,8334,6044,8334,5985,8333,5960,8332e" filled="t" fillcolor="#231F20" stroked="f">
                <v:path arrowok="t"/>
                <v:fill/>
              </v:shape>
              <v:shape style="position:absolute;left:5536;top:8320;width:598;height:534" coordorigin="5536,8320" coordsize="598,534" path="m6128,8332l6100,8333,6058,8334,6044,8334,6135,8334,6135,8333,6128,8332e" filled="t" fillcolor="#231F20" stroked="f">
                <v:path arrowok="t"/>
                <v:fill/>
              </v:shape>
            </v:group>
            <v:group style="position:absolute;left:6246;top:8324;width:452;height:532" coordorigin="6246,8324" coordsize="452,532">
              <v:shape style="position:absolute;left:6246;top:8324;width:452;height:532" coordorigin="6246,8324" coordsize="452,532" path="m6514,8324l6431,8339,6365,8369,6315,8412,6279,8462,6252,8535,6246,8589,6247,8600,6261,8676,6286,8731,6326,8780,6380,8820,6449,8846,6534,8856,6561,8855,6635,8842,6691,8818,6549,8818,6526,8816,6465,8795,6417,8756,6381,8703,6358,8638,6351,8563,6352,8530,6372,8451,6410,8400,6479,8366,6539,8360,6698,8360,6694,8357,6626,8335,6544,8324,6514,8324e" filled="t" fillcolor="#231F20" stroked="f">
                <v:path arrowok="t"/>
                <v:fill/>
              </v:shape>
            </v:group>
            <v:group style="position:absolute;left:6539;top:8360;width:290;height:459" coordorigin="6539,8360" coordsize="290,459">
              <v:shape style="position:absolute;left:6539;top:8360;width:290;height:459" coordorigin="6539,8360" coordsize="290,459" path="m6698,8360l6539,8360,6560,8363,6580,8368,6634,8395,6678,8440,6709,8500,6724,8574,6725,8602,6723,8640,6711,8704,6676,8768,6612,8809,6549,8818,6691,8818,6750,8775,6790,8725,6816,8666,6829,8600,6830,8577,6829,8554,6817,8491,6790,8436,6749,8392,6714,8368,6698,8360e" filled="t" fillcolor="#231F20" stroked="f">
                <v:path arrowok="t"/>
                <v:fill/>
              </v:shape>
            </v:group>
            <v:group style="position:absolute;left:7234;top:8231;width:554;height:627" coordorigin="7234,8231" coordsize="554,627">
              <v:shape style="position:absolute;left:7234;top:8231;width:554;height:627" coordorigin="7234,8231" coordsize="554,627" path="m7580,8231l7509,8235,7448,8248,7378,8279,7316,8326,7275,8381,7250,8439,7235,8515,7234,8551,7235,8568,7250,8645,7275,8701,7315,8754,7374,8801,7444,8834,7503,8849,7567,8857,7613,8858,7634,8857,7699,8852,7765,8834,7773,8812,7595,8812,7578,8810,7506,8791,7454,8759,7408,8714,7372,8654,7351,8579,7346,8522,7347,8501,7355,8440,7374,8383,7409,8331,7469,8288,7528,8273,7579,8270,7787,8270,7788,8262,7788,8257,7785,8253,7763,8251,7747,8248,7681,8237,7604,8231,7580,8231e" filled="t" fillcolor="#231F20" stroked="f">
                <v:path arrowok="t"/>
                <v:fill/>
              </v:shape>
            </v:group>
            <v:group style="position:absolute;left:7595;top:8698;width:195;height:114" coordorigin="7595,8698" coordsize="195,114">
              <v:shape style="position:absolute;left:7595;top:8698;width:195;height:114" coordorigin="7595,8698" coordsize="195,114" path="m7788,8698l7776,8698,7774,8701,7769,8723,7762,8739,7720,8788,7646,8810,7595,8812,7773,8812,7786,8740,7789,8710,7789,8704,7788,8698e" filled="t" fillcolor="#231F20" stroked="f">
                <v:path arrowok="t"/>
                <v:fill/>
              </v:shape>
            </v:group>
            <v:group style="position:absolute;left:7579;top:8270;width:208;height:141" coordorigin="7579,8270" coordsize="208,141">
              <v:shape style="position:absolute;left:7579;top:8270;width:208;height:141" coordorigin="7579,8270" coordsize="208,141" path="m7787,8270l7579,8270,7602,8271,7624,8274,7684,8292,7746,8336,7764,8393,7764,8404,7765,8411,7779,8411,7781,8404,7782,8383,7783,8366,7783,8343,7783,8321,7784,8298,7787,8270e" filled="t" fillcolor="#231F20" stroked="f">
                <v:path arrowok="t"/>
                <v:fill/>
              </v:shape>
            </v:group>
            <v:group style="position:absolute;left:7908;top:8324;width:452;height:532" coordorigin="7908,8324" coordsize="452,532">
              <v:shape style="position:absolute;left:7908;top:8324;width:452;height:532" coordorigin="7908,8324" coordsize="452,532" path="m8175,8324l8092,8339,8026,8369,7976,8412,7940,8462,7913,8535,7908,8589,7908,8600,7922,8676,7948,8731,7987,8780,8041,8820,8110,8846,8196,8856,8222,8855,8296,8842,8352,8818,8210,8818,8187,8816,8127,8795,8078,8756,8042,8703,8019,8638,8012,8563,8013,8530,8033,8451,8071,8400,8140,8366,8201,8360,8360,8360,8355,8357,8287,8335,8205,8324,8175,8324e" filled="t" fillcolor="#231F20" stroked="f">
                <v:path arrowok="t"/>
                <v:fill/>
              </v:shape>
            </v:group>
            <v:group style="position:absolute;left:8201;top:8360;width:290;height:459" coordorigin="8201,8360" coordsize="290,459">
              <v:shape style="position:absolute;left:8201;top:8360;width:290;height:459" coordorigin="8201,8360" coordsize="290,459" path="m8360,8360l8201,8360,8221,8363,8241,8368,8295,8395,8339,8440,8370,8500,8385,8574,8386,8602,8384,8641,8372,8704,8337,8768,8273,8809,8210,8818,8352,8818,8411,8775,8451,8725,8478,8666,8490,8600,8491,8577,8490,8554,8478,8491,8451,8436,8410,8392,8375,8368,8360,8360e" filled="t" fillcolor="#231F20" stroked="f">
                <v:path arrowok="t"/>
                <v:fill/>
              </v:shape>
            </v:group>
            <v:group style="position:absolute;left:8705;top:8844;width:249;height:4" coordorigin="8705,8844" coordsize="249,4">
              <v:shape style="position:absolute;left:8705;top:8844;width:249;height:4" coordorigin="8705,8844" coordsize="249,4" path="m8954,8844l8705,8844,8722,8844,8805,8846,8822,8847,8860,8848,8926,8848,8952,8846,8954,8844e" filled="t" fillcolor="#231F20" stroked="f">
                <v:path arrowok="t"/>
                <v:fill/>
              </v:shape>
            </v:group>
            <v:group style="position:absolute;left:8602;top:8346;width:372;height:501" coordorigin="8602,8346" coordsize="372,501">
              <v:shape style="position:absolute;left:8602;top:8346;width:372;height:501" coordorigin="8602,8346" coordsize="372,501" path="m8804,8346l8616,8346,8625,8347,8642,8352,8662,8649,8662,8712,8662,8728,8658,8796,8623,8832,8604,8832,8602,8836,8602,8844,8607,8847,8624,8847,8644,8846,8665,8845,8705,8844,8954,8844,8965,8836,8973,8811,8974,8806,8840,8806,8815,8805,8761,8772,8756,8683,8756,8474,8757,8429,8766,8357,8792,8347,8804,8346e" filled="t" fillcolor="#231F20" stroked="f">
                <v:path arrowok="t"/>
                <v:fill/>
              </v:shape>
            </v:group>
            <v:group style="position:absolute;left:8840;top:8736;width:140;height:70" coordorigin="8840,8736" coordsize="140,70">
              <v:shape style="position:absolute;left:8840;top:8736;width:140;height:70" coordorigin="8840,8736" coordsize="140,70" path="m8978,8736l8968,8736,8966,8740,8963,8755,8956,8774,8896,8806,8840,8806,8974,8806,8976,8787,8979,8765,8980,8752,8980,8744,8978,8736e" filled="t" fillcolor="#231F20" stroked="f">
                <v:path arrowok="t"/>
                <v:fill/>
              </v:shape>
            </v:group>
            <v:group style="position:absolute;left:8596;top:8332;width:229;height:14" coordorigin="8596,8332" coordsize="229,14">
              <v:shape style="position:absolute;left:8596;top:8332;width:229;height:14" coordorigin="8596,8332" coordsize="229,14" path="m8600,8332l8596,8334,8596,8344,8599,8346,8820,8346,8824,8344,8824,8334,8824,8334,8695,8334,8632,8333,8600,8332e" filled="t" fillcolor="#231F20" stroked="f">
                <v:path arrowok="t"/>
                <v:fill/>
              </v:shape>
            </v:group>
            <v:group style="position:absolute;left:8695;top:8332;width:128;height:2" coordorigin="8695,8332" coordsize="128,2">
              <v:shape style="position:absolute;left:8695;top:8332;width:128;height:2" coordorigin="8695,8332" coordsize="128,1" path="m8819,8332l8798,8332,8695,8334,8824,8334,8819,8332e" filled="t" fillcolor="#231F20" stroked="f">
                <v:path arrowok="t"/>
                <v:fill/>
              </v:shape>
            </v:group>
            <v:group style="position:absolute;left:9186;top:8844;width:249;height:4" coordorigin="9186,8844" coordsize="249,4">
              <v:shape style="position:absolute;left:9186;top:8844;width:249;height:4" coordorigin="9186,8844" coordsize="249,4" path="m9436,8844l9186,8844,9204,8844,9287,8846,9304,8847,9341,8848,9408,8848,9434,8846,9436,8844e" filled="t" fillcolor="#231F20" stroked="f">
                <v:path arrowok="t"/>
                <v:fill/>
              </v:shape>
            </v:group>
            <v:group style="position:absolute;left:9083;top:8346;width:372;height:501" coordorigin="9083,8346" coordsize="372,501">
              <v:shape style="position:absolute;left:9083;top:8346;width:372;height:501" coordorigin="9083,8346" coordsize="372,501" path="m9285,8346l9098,8346,9107,8347,9123,8352,9143,8649,9143,8712,9143,8728,9140,8796,9105,8832,9086,8832,9083,8836,9083,8844,9088,8847,9106,8847,9126,8846,9147,8845,9186,8844,9436,8844,9446,8836,9454,8811,9455,8806,9321,8806,9296,8805,9243,8772,9238,8683,9238,8474,9238,8429,9247,8357,9274,8347,9285,8346e" filled="t" fillcolor="#231F20" stroked="f">
                <v:path arrowok="t"/>
                <v:fill/>
              </v:shape>
            </v:group>
            <v:group style="position:absolute;left:9321;top:8736;width:139;height:70" coordorigin="9321,8736" coordsize="139,70">
              <v:shape style="position:absolute;left:9321;top:8736;width:139;height:70" coordorigin="9321,8736" coordsize="139,70" path="m9459,8736l9449,8736,9447,8740,9445,8755,9437,8774,9377,8806,9321,8806,9455,8806,9458,8787,9460,8765,9461,8752,9461,8744,9459,8736e" filled="t" fillcolor="#231F20" stroked="f">
                <v:path arrowok="t"/>
                <v:fill/>
              </v:shape>
            </v:group>
            <v:group style="position:absolute;left:9077;top:8332;width:229;height:14" coordorigin="9077,8332" coordsize="229,14">
              <v:shape style="position:absolute;left:9077;top:8332;width:229;height:14" coordorigin="9077,8332" coordsize="229,14" path="m9082,8332l9077,8334,9077,8344,9081,8346,9302,8346,9306,8344,9306,8334,9305,8334,9177,8334,9114,8333,9082,8332e" filled="t" fillcolor="#231F20" stroked="f">
                <v:path arrowok="t"/>
                <v:fill/>
              </v:shape>
            </v:group>
            <v:group style="position:absolute;left:9177;top:8332;width:129;height:2" coordorigin="9177,8332" coordsize="129,2">
              <v:shape style="position:absolute;left:9177;top:8332;width:129;height:2" coordorigin="9177,8332" coordsize="129,1" path="m9301,8332l9279,8332,9177,8334,9305,8334,9301,8332e" filled="t" fillcolor="#231F20" stroked="f">
                <v:path arrowok="t"/>
                <v:fill/>
              </v:shape>
            </v:group>
            <v:group style="position:absolute;left:9670;top:8844;width:232;height:4" coordorigin="9670,8844" coordsize="232,4">
              <v:shape style="position:absolute;left:9670;top:8844;width:232;height:4" coordorigin="9670,8844" coordsize="232,4" path="m9902,8844l9670,8844,9687,8845,9751,8846,9783,8847,9820,8848,9892,8848,9902,8844e" filled="t" fillcolor="#231F20" stroked="f">
                <v:path arrowok="t"/>
                <v:fill/>
              </v:shape>
            </v:group>
            <v:group style="position:absolute;left:9554;top:8332;width:366;height:514" coordorigin="9554,8332" coordsize="366,514">
              <v:shape style="position:absolute;left:9554;top:8332;width:366;height:514" coordorigin="9554,8332" coordsize="366,514" path="m9559,8332l9554,8334,9554,8344,9558,8346,9576,8346,9588,8347,9624,8396,9625,8706,9624,8728,9621,8796,9586,8832,9567,8832,9565,8836,9565,8844,9570,8847,9589,8847,9631,8845,9670,8844,9902,8844,9909,8842,9919,8819,9920,8809,9794,8809,9765,8806,9719,8752,9719,8743,9719,8593,9720,8590,9892,8590,9894,8571,9896,8553,9720,8553,9719,8550,9719,8374,9721,8372,9904,8372,9904,8369,9907,8343,9909,8334,9748,8334,9655,8334,9592,8333,9559,8332e" filled="t" fillcolor="#231F20" stroked="f">
                <v:path arrowok="t"/>
                <v:fill/>
              </v:shape>
            </v:group>
            <v:group style="position:absolute;left:9794;top:8740;width:131;height:69" coordorigin="9794,8740" coordsize="131,69">
              <v:shape style="position:absolute;left:9794;top:8740;width:131;height:69" coordorigin="9794,8740" coordsize="131,69" path="m9925,8740l9914,8740,9913,8743,9911,8754,9904,8776,9842,8808,9794,8809,9920,8809,9922,8796,9925,8773,9926,8756,9926,8748,9925,8740e" filled="t" fillcolor="#231F20" stroked="f">
                <v:path arrowok="t"/>
                <v:fill/>
              </v:shape>
            </v:group>
            <v:group style="position:absolute;left:9720;top:8590;width:172;height:60" coordorigin="9720,8590" coordsize="172,60">
              <v:shape style="position:absolute;left:9720;top:8590;width:172;height:60" coordorigin="9720,8590" coordsize="172,60" path="m9892,8590l9720,8590,9738,8590,9783,8591,9845,8595,9874,8628,9874,8637,9875,8644,9875,8648,9877,8650,9888,8650,9889,8640,9889,8634,9890,8621,9891,8599,9892,8590e" filled="t" fillcolor="#231F20" stroked="f">
                <v:path arrowok="t"/>
                <v:fill/>
              </v:shape>
            </v:group>
            <v:group style="position:absolute;left:9720;top:8532;width:178;height:21" coordorigin="9720,8532" coordsize="178,21">
              <v:shape style="position:absolute;left:9720;top:8532;width:178;height:21" coordorigin="9720,8532" coordsize="178,21" path="m9895,8532l9889,8532,9886,8536,9881,8541,9809,8553,9720,8553,9896,8553,9897,8548,9897,8541,9898,8536,9895,8532e" filled="t" fillcolor="#231F20" stroked="f">
                <v:path arrowok="t"/>
                <v:fill/>
              </v:shape>
            </v:group>
            <v:group style="position:absolute;left:9721;top:8372;width:183;height:62" coordorigin="9721,8372" coordsize="183,62">
              <v:shape style="position:absolute;left:9721;top:8372;width:183;height:62" coordorigin="9721,8372" coordsize="183,62" path="m9904,8372l9721,8372,9729,8372,9744,8372,9814,8374,9881,8400,9886,8420,9886,8430,9886,8433,9897,8433,9898,8425,9900,8412,9902,8387,9904,8372e" filled="t" fillcolor="#231F20" stroked="f">
                <v:path arrowok="t"/>
                <v:fill/>
              </v:shape>
            </v:group>
            <v:group style="position:absolute;left:9748;top:8327;width:161;height:7" coordorigin="9748,8327" coordsize="161,7">
              <v:shape style="position:absolute;left:9748;top:8327;width:161;height:7" coordorigin="9748,8327" coordsize="161,7" path="m9908,8327l9901,8327,9897,8329,9893,8330,9887,8331,9876,8333,9859,8334,9748,8334,9909,8334,9909,8330,9908,8327e" filled="t" fillcolor="#231F20" stroked="f">
                <v:path arrowok="t"/>
                <v:fill/>
              </v:shape>
            </v:group>
            <v:group style="position:absolute;left:10049;top:8323;width:506;height:533" coordorigin="10049,8323" coordsize="506,533">
              <v:shape style="position:absolute;left:10049;top:8323;width:506;height:533" coordorigin="10049,8323" coordsize="506,533" path="m10356,8323l10284,8328,10226,8343,10161,8373,10105,8424,10073,8476,10053,8540,10049,8585,10049,8593,10059,8666,10087,8730,10131,8779,10188,8816,10256,8840,10334,8853,10388,8855,10409,8855,10471,8848,10529,8833,10555,8820,10555,8818,10406,8818,10378,8817,10310,8804,10252,8775,10207,8732,10174,8676,10156,8610,10153,8560,10154,8535,10168,8470,10209,8408,10263,8373,10339,8360,10551,8360,10551,8355,10552,8351,10552,8344,10550,8342,10523,8339,10502,8336,10430,8327,10381,8323,10356,8323e" filled="t" fillcolor="#231F20" stroked="f">
                <v:path arrowok="t"/>
                <v:fill/>
              </v:shape>
            </v:group>
            <v:group style="position:absolute;left:10406;top:8605;width:191;height:212" coordorigin="10406,8605" coordsize="191,212">
              <v:shape style="position:absolute;left:10406;top:8605;width:191;height:212" coordorigin="10406,8605" coordsize="191,212" path="m10597,8605l10412,8605,10424,8606,10439,8611,10461,8674,10461,8799,10458,8806,10440,8813,10425,8817,10406,8818,10555,8818,10555,8689,10564,8616,10591,8606,10597,8605e" filled="t" fillcolor="#231F20" stroked="f">
                <v:path arrowok="t"/>
                <v:fill/>
              </v:shape>
            </v:group>
            <v:group style="position:absolute;left:10391;top:8592;width:220;height:14" coordorigin="10391,8592" coordsize="220,14">
              <v:shape style="position:absolute;left:10391;top:8592;width:220;height:14" coordorigin="10391,8592" coordsize="220,14" path="m10397,8592l10391,8592,10391,8602,10396,8605,10607,8605,10611,8602,10611,8593,10509,8593,10428,8592,10397,8592e" filled="t" fillcolor="#231F20" stroked="f">
                <v:path arrowok="t"/>
                <v:fill/>
              </v:shape>
            </v:group>
            <v:group style="position:absolute;left:10509;top:8592;width:102;height:2" coordorigin="10509,8592" coordsize="102,2">
              <v:shape style="position:absolute;left:10509;top:8592;width:102;height:2" coordorigin="10509,8592" coordsize="102,2" path="m10606,8592l10590,8592,10529,8593,10509,8593,10611,8593,10611,8592,10606,8592e" filled="t" fillcolor="#231F20" stroked="f">
                <v:path arrowok="t"/>
                <v:fill/>
              </v:shape>
            </v:group>
            <v:group style="position:absolute;left:10357;top:8360;width:194;height:117" coordorigin="10357,8360" coordsize="194,117">
              <v:shape style="position:absolute;left:10357;top:8360;width:194;height:117" coordorigin="10357,8360" coordsize="194,117" path="m10551,8360l10357,8360,10385,8361,10410,8365,10471,8386,10521,8432,10531,8473,10533,8476,10538,8476,10545,8469,10547,8436,10548,8403,10549,8380,10551,8364,10551,8360e" filled="t" fillcolor="#231F20" stroked="f">
                <v:path arrowok="t"/>
                <v:fill/>
              </v:shape>
            </v:group>
            <v:group style="position:absolute;left:10837;top:8844;width:232;height:4" coordorigin="10837,8844" coordsize="232,4">
              <v:shape style="position:absolute;left:10837;top:8844;width:232;height:4" coordorigin="10837,8844" coordsize="232,4" path="m11069,8844l10837,8844,10853,8845,10918,8846,10950,8847,10987,8848,11059,8848,11069,8844e" filled="t" fillcolor="#231F20" stroked="f">
                <v:path arrowok="t"/>
                <v:fill/>
              </v:shape>
            </v:group>
            <v:group style="position:absolute;left:10720;top:8332;width:367;height:514" coordorigin="10720,8332" coordsize="367,514">
              <v:shape style="position:absolute;left:10720;top:8332;width:367;height:514" coordorigin="10720,8332" coordsize="367,514" path="m10726,8332l10720,8334,10720,8344,10725,8346,10743,8346,10755,8347,10791,8396,10792,8706,10791,8728,10788,8796,10753,8832,10734,8832,10732,8836,10732,8844,10737,8847,10756,8847,10798,8845,10837,8844,11069,8844,11076,8842,11086,8819,11087,8809,10961,8809,10932,8806,10886,8752,10886,8743,10886,8593,10887,8590,11059,8590,11061,8571,11063,8553,10887,8553,10886,8550,10886,8374,10888,8372,11070,8372,11071,8369,11074,8343,11076,8334,10915,8334,10822,8334,10759,8333,10726,8332e" filled="t" fillcolor="#231F20" stroked="f">
                <v:path arrowok="t"/>
                <v:fill/>
              </v:shape>
            </v:group>
            <v:group style="position:absolute;left:10961;top:8740;width:131;height:69" coordorigin="10961,8740" coordsize="131,69">
              <v:shape style="position:absolute;left:10961;top:8740;width:131;height:69" coordorigin="10961,8740" coordsize="131,69" path="m11092,8740l11081,8740,11080,8743,11077,8754,11071,8776,11008,8808,10961,8809,11087,8809,11089,8796,11092,8773,11093,8756,11092,8748,11092,8740e" filled="t" fillcolor="#231F20" stroked="f">
                <v:path arrowok="t"/>
                <v:fill/>
              </v:shape>
            </v:group>
            <v:group style="position:absolute;left:10887;top:8590;width:172;height:60" coordorigin="10887,8590" coordsize="172,60">
              <v:shape style="position:absolute;left:10887;top:8590;width:172;height:60" coordorigin="10887,8590" coordsize="172,60" path="m11059,8590l10887,8590,10905,8590,10949,8591,11011,8595,11041,8628,11041,8637,11042,8644,11042,8648,11044,8650,11055,8650,11056,8640,11056,8634,11056,8621,11058,8599,11059,8590e" filled="t" fillcolor="#231F20" stroked="f">
                <v:path arrowok="t"/>
                <v:fill/>
              </v:shape>
            </v:group>
            <v:group style="position:absolute;left:10887;top:8532;width:178;height:21" coordorigin="10887,8532" coordsize="178,21">
              <v:shape style="position:absolute;left:10887;top:8532;width:178;height:21" coordorigin="10887,8532" coordsize="178,21" path="m11062,8532l11056,8532,11053,8536,11048,8541,10976,8553,10887,8553,11063,8553,11064,8548,11064,8541,11065,8536,11062,8532e" filled="t" fillcolor="#231F20" stroked="f">
                <v:path arrowok="t"/>
                <v:fill/>
              </v:shape>
            </v:group>
            <v:group style="position:absolute;left:10888;top:8372;width:183;height:62" coordorigin="10888,8372" coordsize="183,62">
              <v:shape style="position:absolute;left:10888;top:8372;width:183;height:62" coordorigin="10888,8372" coordsize="183,62" path="m11070,8372l10888,8372,10896,8372,10911,8372,10981,8374,11048,8400,11053,8420,11053,8430,11053,8433,11064,8433,11065,8425,11067,8412,11069,8387,11070,8372e" filled="t" fillcolor="#231F20" stroked="f">
                <v:path arrowok="t"/>
                <v:fill/>
              </v:shape>
            </v:group>
            <v:group style="position:absolute;left:10915;top:8327;width:161;height:7" coordorigin="10915,8327" coordsize="161,7">
              <v:shape style="position:absolute;left:10915;top:8327;width:161;height:7" coordorigin="10915,8327" coordsize="161,7" path="m11075,8327l11068,8327,11064,8329,11060,8330,11054,8331,11043,8333,11026,8334,10915,8334,11076,8334,11076,8330,11075,8327e" filled="t" fillcolor="#231F20" stroked="f">
                <v:path arrowok="t"/>
                <v:fill/>
              </v:shape>
            </v:group>
            <v:group style="position:absolute;left:1095;top:9076;width:10066;height:2" coordorigin="1095,9076" coordsize="10066,2">
              <v:shape style="position:absolute;left:1095;top:9076;width:10066;height:2" coordorigin="1095,9076" coordsize="10066,0" path="m1095,9076l11162,9076e" filled="f" stroked="t" strokeweight="5.564pt" strokecolor="#FCB636">
                <v:path arrowok="t"/>
              </v:shape>
              <v:shape style="position:absolute;left:1355;top:9386;width:3536;height:590" type="#_x0000_t75">
                <v:imagedata r:id="rId12" o:title=""/>
              </v:shape>
            </v:group>
            <v:group style="position:absolute;left:4846;top:9825;width:73;height:165" coordorigin="4846,9825" coordsize="73,165">
              <v:shape style="position:absolute;left:4846;top:9825;width:73;height:165" coordorigin="4846,9825" coordsize="73,165" path="m4895,9825l4890,9825,4884,9825,4866,9834,4851,9850,4846,9871,4854,9882,4864,9901,4868,9933,4863,9952,4852,9973,4851,9976,4847,9981,4847,9987,4850,9990,4856,9990,4858,9986,4872,9971,4904,9915,4919,9878,4919,9865,4916,9855,4905,9840,4897,9828,4895,9825e" filled="t" fillcolor="#231F20" stroked="f">
                <v:path arrowok="t"/>
                <v:fill/>
              </v:shape>
            </v:group>
            <v:group style="position:absolute;left:5223;top:9437;width:631;height:475" coordorigin="5223,9437" coordsize="631,475">
              <v:shape style="position:absolute;left:5223;top:9437;width:631;height:475" coordorigin="5223,9437" coordsize="631,475" path="m5369,9901l5227,9901,5223,9902,5223,9911,5228,9912,5237,9912,5258,9912,5280,9911,5297,9910,5374,9910,5374,9902,5369,9901e" filled="t" fillcolor="#231F20" stroked="f">
                <v:path arrowok="t"/>
                <v:fill/>
              </v:shape>
              <v:shape style="position:absolute;left:5223;top:9437;width:631;height:475" coordorigin="5223,9437" coordsize="631,475" path="m5374,9910l5297,9910,5314,9911,5335,9912,5359,9912,5368,9912,5374,9911,5374,9910e" filled="t" fillcolor="#231F20" stroked="f">
                <v:path arrowok="t"/>
                <v:fill/>
              </v:shape>
              <v:shape style="position:absolute;left:5223;top:9437;width:631;height:475" coordorigin="5223,9437" coordsize="631,475" path="m5743,9600l5670,9600,5707,9869,5709,9886,5707,9894,5704,9895,5699,9897,5697,9899,5697,9905,5758,9910,5826,9912,5847,9912,5854,9910,5855,9902,5850,9901,5842,9901,5826,9899,5801,9892,5790,9881,5782,9862,5777,9833,5743,9600e" filled="t" fillcolor="#231F20" stroked="f">
                <v:path arrowok="t"/>
                <v:fill/>
              </v:shape>
              <v:shape style="position:absolute;left:5223;top:9437;width:631;height:475" coordorigin="5223,9437" coordsize="631,475" path="m5437,9607l5354,9607,5364,9623,5412,9725,5419,9739,5424,9750,5431,9764,5463,9827,5491,9881,5500,9899,5506,9912,5512,9912,5520,9905,5534,9877,5571,9800,5531,9800,5437,9607e" filled="t" fillcolor="#231F20" stroked="f">
                <v:path arrowok="t"/>
                <v:fill/>
              </v:shape>
              <v:shape style="position:absolute;left:5223;top:9437;width:631;height:475" coordorigin="5223,9437" coordsize="631,475" path="m5352,9437l5343,9437,5339,9442,5337,9453,5274,9868,5266,9888,5252,9899,5242,9901,5358,9901,5350,9901,5339,9898,5329,9896,5321,9890,5321,9868,5321,9861,5322,9850,5354,9607,5437,9607,5364,9456,5356,9440,5352,9437e" filled="t" fillcolor="#231F20" stroked="f">
                <v:path arrowok="t"/>
                <v:fill/>
              </v:shape>
              <v:shape style="position:absolute;left:5223;top:9437;width:631;height:475" coordorigin="5223,9437" coordsize="631,475" path="m5716,9437l5705,9437,5702,9442,5697,9452,5531,9800,5571,9800,5668,9600,5743,9600,5721,9452,5720,9443,5716,9437e" filled="t" fillcolor="#231F20" stroked="f">
                <v:path arrowok="t"/>
                <v:fill/>
              </v:shape>
            </v:group>
            <v:group style="position:absolute;left:5861;top:9507;width:449;height:405" coordorigin="5861,9507" coordsize="449,405">
              <v:shape style="position:absolute;left:5861;top:9507;width:449;height:405" coordorigin="5861,9507" coordsize="449,405" path="m6000,9901l5863,9901,5861,9904,5861,9911,5864,9912,5872,9912,5893,9912,5933,9911,6001,9911,6001,9904,6000,9901e" filled="t" fillcolor="#231F20" stroked="f">
                <v:path arrowok="t"/>
                <v:fill/>
              </v:shape>
              <v:shape style="position:absolute;left:5861;top:9507;width:449;height:405" coordorigin="5861,9507" coordsize="449,405" path="m6001,9911l5952,9911,5973,9912,5993,9912,5998,9912,6001,9911e" filled="t" fillcolor="#231F20" stroked="f">
                <v:path arrowok="t"/>
                <v:fill/>
              </v:shape>
              <v:shape style="position:absolute;left:5861;top:9507;width:449;height:405" coordorigin="5861,9507" coordsize="449,405" path="m6210,9781l6134,9781,6136,9782,6179,9890,6181,9896,6178,9901,6174,9901,6169,9902,6167,9904,6167,9910,6173,9910,6188,9911,6236,9912,6307,9912,6310,9911,6310,9903,6307,9901,6296,9901,6290,9901,6234,9838,6227,9822,6210,9781e" filled="t" fillcolor="#231F20" stroked="f">
                <v:path arrowok="t"/>
                <v:fill/>
              </v:shape>
              <v:shape style="position:absolute;left:5861;top:9507;width:449;height:405" coordorigin="5861,9507" coordsize="449,405" path="m6092,9507l6078,9507,6074,9513,6068,9528,5925,9860,5915,9880,5902,9894,5883,9901,5878,9901,5872,9901,5969,9901,5964,9896,5964,9880,5966,9868,5972,9855,6001,9785,6002,9782,6002,9781,6210,9781,6197,9753,6015,9753,6013,9752,6015,9749,6067,9618,6067,9616,6068,9613,6138,9613,6112,9553,6102,9530,6100,9524,6094,9512,6092,9507e" filled="t" fillcolor="#231F20" stroked="f">
                <v:path arrowok="t"/>
                <v:fill/>
              </v:shape>
              <v:shape style="position:absolute;left:5861;top:9507;width:449;height:405" coordorigin="5861,9507" coordsize="449,405" path="m6138,9613l6071,9613,6071,9616,6072,9618,6123,9750,6123,9752,6123,9753,6197,9753,6138,9613e" filled="t" fillcolor="#231F20" stroked="f">
                <v:path arrowok="t"/>
                <v:fill/>
              </v:shape>
            </v:group>
            <v:group style="position:absolute;left:6359;top:9901;width:171;height:11" coordorigin="6359,9901" coordsize="171,11">
              <v:shape style="position:absolute;left:6359;top:9901;width:171;height:11" coordorigin="6359,9901" coordsize="171,11" path="m6528,9901l6361,9901,6359,9904,6359,9910,6363,9912,6377,9912,6437,9910,6530,9910,6530,9904,6528,9901e" filled="t" fillcolor="#231F20" stroked="f">
                <v:path arrowok="t"/>
                <v:fill/>
              </v:shape>
            </v:group>
            <v:group style="position:absolute;left:6437;top:9910;width:93;height:2" coordorigin="6437,9910" coordsize="93,2">
              <v:shape style="position:absolute;left:6437;top:9910;width:93;height:2" coordorigin="6437,9910" coordsize="93,2" path="m6530,9910l6437,9910,6495,9912,6519,9912,6526,9912,6530,9910e" filled="t" fillcolor="#231F20" stroked="f">
                <v:path arrowok="t"/>
                <v:fill/>
              </v:shape>
            </v:group>
            <v:group style="position:absolute;left:6478;top:9750;width:302;height:163" coordorigin="6478,9750" coordsize="302,163">
              <v:shape style="position:absolute;left:6478;top:9750;width:302;height:163" coordorigin="6478,9750" coordsize="302,163" path="m6611,9750l6478,9750,6526,9751,6530,9751,6533,9752,6538,9757,6546,9769,6558,9786,6572,9806,6614,9861,6674,9908,6718,9912,6776,9912,6780,9911,6780,9904,6778,9901,6766,9901,6757,9899,6702,9865,6656,9813,6619,9762,6611,9750e" filled="t" fillcolor="#231F20" stroked="f">
                <v:path arrowok="t"/>
                <v:fill/>
              </v:shape>
            </v:group>
            <v:group style="position:absolute;left:6351;top:9519;width:275;height:382" coordorigin="6351,9519" coordsize="275,382">
              <v:shape style="position:absolute;left:6351;top:9519;width:275;height:382" coordorigin="6351,9519" coordsize="275,382" path="m6363,9519l6355,9519,6351,9521,6351,9528,6354,9530,6368,9530,6377,9530,6405,9806,6405,9826,6401,9887,6387,9899,6382,9901,6376,9901,6517,9901,6505,9901,6497,9899,6474,9831,6473,9751,6475,9750,6611,9750,6606,9742,6595,9724,6518,9724,6497,9723,6478,9719,6475,9717,6473,9715,6473,9551,6475,9549,6478,9548,6484,9547,6497,9546,6626,9546,6612,9536,6595,9529,6576,9524,6556,9521,6545,9520,6428,9520,6387,9520,6363,9519e" filled="t" fillcolor="#231F20" stroked="f">
                <v:path arrowok="t"/>
                <v:fill/>
              </v:shape>
            </v:group>
            <v:group style="position:absolute;left:6497;top:9546;width:162;height:178" coordorigin="6497,9546" coordsize="162,178">
              <v:shape style="position:absolute;left:6497;top:9546;width:162;height:178" coordorigin="6497,9546" coordsize="162,178" path="m6626,9546l6497,9546,6517,9547,6533,9550,6588,9612,6592,9645,6588,9671,6548,9722,6541,9724,6595,9724,6593,9721,6611,9705,6627,9689,6658,9621,6659,9601,6653,9581,6642,9563,6628,9548,6626,9546e" filled="t" fillcolor="#231F20" stroked="f">
                <v:path arrowok="t"/>
                <v:fill/>
              </v:shape>
            </v:group>
            <v:group style="position:absolute;left:6428;top:9519;width:117;height:2" coordorigin="6428,9519" coordsize="117,2">
              <v:shape style="position:absolute;left:6428;top:9519;width:117;height:2" coordorigin="6428,9519" coordsize="117,1" path="m6512,9519l6428,9520,6545,9520,6534,9520,6512,9519e" filled="t" fillcolor="#231F20" stroked="f">
                <v:path arrowok="t"/>
                <v:fill/>
              </v:shape>
            </v:group>
            <v:group style="position:absolute;left:6799;top:9512;width:373;height:407" coordorigin="6799,9512" coordsize="373,407">
              <v:shape style="position:absolute;left:6799;top:9512;width:373;height:407" coordorigin="6799,9512" coordsize="373,407" path="m7031,9512l6960,9519,6889,9547,6843,9586,6811,9644,6799,9716,6800,9735,6823,9810,6866,9863,6921,9896,6998,9915,7070,9919,7092,9917,7157,9904,7164,9886,7035,9886,7017,9883,6947,9850,6904,9799,6881,9725,6880,9695,6881,9675,6895,9617,6934,9566,6999,9543,7171,9541,7172,9536,7172,9529,7170,9527,7151,9524,7111,9518,7093,9515,7075,9514,7055,9512,7031,9512e" filled="t" fillcolor="#231F20" stroked="f">
                <v:path arrowok="t"/>
                <v:fill/>
              </v:shape>
            </v:group>
            <v:group style="position:absolute;left:7035;top:9814;width:139;height:72" coordorigin="7035,9814" coordsize="139,72">
              <v:shape style="position:absolute;left:7035;top:9814;width:139;height:72" coordorigin="7035,9814" coordsize="139,72" path="m7171,9814l7163,9814,7162,9816,7159,9830,7151,9846,7088,9884,7035,9886,7164,9886,7164,9883,7169,9859,7172,9836,7174,9823,7174,9819,7171,9814e" filled="t" fillcolor="#231F20" stroked="f">
                <v:path arrowok="t"/>
                <v:fill/>
              </v:shape>
            </v:group>
            <v:group style="position:absolute;left:7054;top:9541;width:118;height:89" coordorigin="7054,9541" coordsize="118,89">
              <v:shape style="position:absolute;left:7054;top:9541;width:118;height:89" coordorigin="7054,9541" coordsize="118,89" path="m7171,9541l7054,9541,7075,9544,7095,9550,7152,9600,7155,9619,7155,9626,7156,9630,7166,9630,7167,9624,7168,9605,7169,9581,7170,9561,7171,9543,7171,9541e" filled="t" fillcolor="#231F20" stroked="f">
                <v:path arrowok="t"/>
                <v:fill/>
              </v:shape>
            </v:group>
            <v:group style="position:absolute;left:7279;top:9901;width:178;height:11" coordorigin="7279,9901" coordsize="178,11">
              <v:shape style="position:absolute;left:7279;top:9901;width:178;height:11" coordorigin="7279,9901" coordsize="178,11" path="m7455,9901l7281,9901,7279,9904,7279,9910,7283,9912,7303,9912,7325,9911,7346,9911,7363,9910,7457,9910,7457,9904,7455,9901e" filled="t" fillcolor="#231F20" stroked="f">
                <v:path arrowok="t"/>
                <v:fill/>
              </v:shape>
            </v:group>
            <v:group style="position:absolute;left:7363;top:9910;width:94;height:2" coordorigin="7363,9910" coordsize="94,2">
              <v:shape style="position:absolute;left:7363;top:9910;width:94;height:2" coordorigin="7363,9910" coordsize="94,2" path="m7457,9910l7363,9910,7399,9911,7422,9912,7446,9912,7453,9912,7457,9910e" filled="t" fillcolor="#231F20" stroked="f">
                <v:path arrowok="t"/>
                <v:fill/>
              </v:shape>
            </v:group>
            <v:group style="position:absolute;left:7560;top:9901;width:178;height:11" coordorigin="7560,9901" coordsize="178,11">
              <v:shape style="position:absolute;left:7560;top:9901;width:178;height:11" coordorigin="7560,9901" coordsize="178,11" path="m7736,9901l7563,9901,7560,9904,7560,9910,7565,9912,7585,9912,7607,9911,7629,9911,7645,9910,7739,9910,7739,9904,7736,9901e" filled="t" fillcolor="#231F20" stroked="f">
                <v:path arrowok="t"/>
                <v:fill/>
              </v:shape>
            </v:group>
            <v:group style="position:absolute;left:7645;top:9910;width:93;height:2" coordorigin="7645,9910" coordsize="93,2">
              <v:shape style="position:absolute;left:7645;top:9910;width:93;height:2" coordorigin="7645,9910" coordsize="93,2" path="m7739,9910l7645,9910,7682,9911,7703,9912,7728,9912,7734,9912,7739,9910e" filled="t" fillcolor="#231F20" stroked="f">
                <v:path arrowok="t"/>
                <v:fill/>
              </v:shape>
            </v:group>
            <v:group style="position:absolute;left:7288;top:9530;width:391;height:371" coordorigin="7288,9530" coordsize="391,371">
              <v:shape style="position:absolute;left:7288;top:9530;width:391;height:371" coordorigin="7288,9530" coordsize="391,371" path="m7430,9530l7288,9530,7297,9530,7301,9532,7319,9541,7325,9564,7325,9574,7325,9788,7325,9821,7321,9887,7307,9899,7302,9901,7296,9901,7441,9901,7428,9901,7421,9899,7398,9831,7397,9720,7399,9720,7679,9720,7679,9689,7399,9689,7397,9688,7397,9591,7418,9532,7425,9530,7430,9530e" filled="t" fillcolor="#231F20" stroked="f">
                <v:path arrowok="t"/>
                <v:fill/>
              </v:shape>
            </v:group>
            <v:group style="position:absolute;left:7577;top:9720;width:144;height:181" coordorigin="7577,9720" coordsize="144,181">
              <v:shape style="position:absolute;left:7577;top:9720;width:144;height:181" coordorigin="7577,9720" coordsize="144,181" path="m7679,9720l7605,9720,7607,9721,7607,9788,7605,9858,7588,9899,7583,9901,7577,9901,7722,9901,7710,9901,7702,9899,7679,9832,7679,9821,7679,9720e" filled="t" fillcolor="#231F20" stroked="f">
                <v:path arrowok="t"/>
                <v:fill/>
              </v:shape>
            </v:group>
            <v:group style="position:absolute;left:7569;top:9530;width:142;height:159" coordorigin="7569,9530" coordsize="142,159">
              <v:shape style="position:absolute;left:7569;top:9530;width:142;height:159" coordorigin="7569,9530" coordsize="142,159" path="m7711,9530l7569,9530,7578,9530,7584,9532,7606,9591,7607,9688,7605,9689,7679,9689,7679,9591,7706,9530,7711,9530e" filled="t" fillcolor="#231F20" stroked="f">
                <v:path arrowok="t"/>
                <v:fill/>
              </v:shape>
            </v:group>
            <v:group style="position:absolute;left:7271;top:9519;width:173;height:10" coordorigin="7271,9519" coordsize="173,10">
              <v:shape style="position:absolute;left:7271;top:9519;width:173;height:10" coordorigin="7271,9519" coordsize="173,10" path="m7275,9519l7271,9521,7271,9528,7274,9530,7441,9530,7444,9528,7444,9521,7443,9520,7347,9520,7305,9520,7275,9519e" filled="t" fillcolor="#231F20" stroked="f">
                <v:path arrowok="t"/>
                <v:fill/>
              </v:shape>
            </v:group>
            <v:group style="position:absolute;left:7552;top:9519;width:173;height:10" coordorigin="7552,9519" coordsize="173,10">
              <v:shape style="position:absolute;left:7552;top:9519;width:173;height:10" coordorigin="7552,9519" coordsize="173,10" path="m7556,9519l7552,9521,7552,9528,7555,9530,7722,9530,7725,9528,7725,9521,7644,9521,7627,9520,7586,9520,7556,9519e" filled="t" fillcolor="#231F20" stroked="f">
                <v:path arrowok="t"/>
                <v:fill/>
              </v:shape>
            </v:group>
            <v:group style="position:absolute;left:7644;top:9519;width:81;height:2" coordorigin="7644,9519" coordsize="81,2">
              <v:shape style="position:absolute;left:7644;top:9519;width:81;height:2" coordorigin="7644,9519" coordsize="81,1" path="m7722,9519l7704,9519,7660,9520,7644,9521,7725,9521,7722,9519e" filled="t" fillcolor="#231F20" stroked="f">
                <v:path arrowok="t"/>
                <v:fill/>
              </v:shape>
            </v:group>
            <v:group style="position:absolute;left:7347;top:9519;width:96;height:2" coordorigin="7347,9519" coordsize="96,2">
              <v:shape style="position:absolute;left:7347;top:9519;width:96;height:2" coordorigin="7347,9519" coordsize="96,1" path="m7440,9519l7429,9519,7368,9520,7347,9520,7443,9520,7440,9519e" filled="t" fillcolor="#231F20" stroked="f">
                <v:path arrowok="t"/>
                <v:fill/>
              </v:shape>
            </v:group>
            <v:group style="position:absolute;left:8047;top:9471;width:309;height:440" coordorigin="8047,9471" coordsize="309,440">
              <v:shape style="position:absolute;left:8047;top:9471;width:309;height:440" coordorigin="8047,9471" coordsize="309,440" path="m8295,9471l8187,9471,8201,9473,8216,9478,8256,9525,8266,9591,8265,9612,8249,9671,8219,9725,8180,9774,8135,9819,8088,9861,8059,9886,8047,9897,8047,9907,8051,9910,8297,9910,8355,9863,8356,9861,8135,9861,8133,9859,8183,9819,8229,9778,8273,9731,8310,9678,8336,9620,8346,9557,8343,9538,8337,9520,8328,9504,8317,9489,8302,9475,8295,9471e" filled="t" fillcolor="#231F20" stroked="f">
                <v:path arrowok="t"/>
                <v:fill/>
              </v:shape>
            </v:group>
            <v:group style="position:absolute;left:8135;top:9793;width:232;height:68" coordorigin="8135,9793" coordsize="232,68">
              <v:shape style="position:absolute;left:8135;top:9793;width:232;height:68" coordorigin="8135,9793" coordsize="232,68" path="m8365,9793l8358,9793,8356,9796,8350,9813,8341,9829,8281,9858,8191,9861,8135,9861,8356,9861,8361,9839,8364,9817,8366,9806,8366,9799,8365,9793e" filled="t" fillcolor="#231F20" stroked="f">
                <v:path arrowok="t"/>
                <v:fill/>
              </v:shape>
            </v:group>
            <v:group style="position:absolute;left:8075;top:9442;width:219;height:121" coordorigin="8075,9442" coordsize="219,121">
              <v:shape style="position:absolute;left:8075;top:9442;width:219;height:121" coordorigin="8075,9442" coordsize="219,121" path="m8175,9442l8112,9453,8075,9478,8076,9490,8079,9551,8081,9563,8091,9563,8092,9557,8094,9540,8100,9522,8145,9476,8187,9471,8295,9471,8284,9464,8262,9455,8237,9448,8208,9444,8175,9442e" filled="t" fillcolor="#231F20" stroked="f">
                <v:path arrowok="t"/>
                <v:fill/>
              </v:shape>
            </v:group>
            <v:group style="position:absolute;left:8521;top:9469;width:242;height:455" coordorigin="8521,9469" coordsize="242,455">
              <v:shape style="position:absolute;left:8521;top:9469;width:242;height:455" coordorigin="8521,9469" coordsize="242,455" path="m8699,9469l8599,9469,8614,9472,8628,9478,8674,9541,8686,9624,8687,9634,8685,9657,8670,9728,8641,9790,8605,9841,8553,9891,8528,9908,8525,9910,8521,9914,8521,9921,8524,9924,8531,9924,8534,9924,8541,9920,8554,9914,8612,9876,8658,9837,8701,9787,8736,9728,8758,9659,8763,9608,8762,9598,8748,9531,8712,9479,8699,9469e" filled="t" fillcolor="#231F20" stroked="f">
                <v:path arrowok="t"/>
                <v:fill/>
              </v:shape>
            </v:group>
            <v:group style="position:absolute;left:8453;top:9442;width:246;height:260" coordorigin="8453,9442" coordsize="246,260">
              <v:shape style="position:absolute;left:8453;top:9442;width:246;height:260" coordorigin="8453,9442" coordsize="246,260" path="m8606,9442l8538,9455,8487,9492,8459,9550,8453,9598,8457,9617,8488,9668,8553,9700,8583,9702,8604,9700,8625,9694,8643,9686,8655,9676,8601,9676,8590,9674,8533,9624,8521,9560,8523,9535,8557,9481,8599,9469,8699,9469,8696,9467,8677,9456,8655,9448,8632,9443,8606,9442e" filled="t" fillcolor="#231F20" stroked="f">
                <v:path arrowok="t"/>
                <v:fill/>
              </v:shape>
            </v:group>
            <v:group style="position:absolute;left:8601;top:9662;width:59;height:14" coordorigin="8601,9662" coordsize="59,14">
              <v:shape style="position:absolute;left:8601;top:9662;width:59;height:14" coordorigin="8601,9662" coordsize="59,14" path="m8658,9662l8653,9662,8650,9665,8642,9669,8626,9674,8601,9676,8655,9676,8657,9674,8659,9673,8660,9669,8661,9664,8658,9662e" filled="t" fillcolor="#231F20" stroked="f">
                <v:path arrowok="t"/>
                <v:fill/>
              </v:shape>
            </v:group>
            <v:group style="position:absolute;left:8871;top:9825;width:73;height:165" coordorigin="8871,9825" coordsize="73,165">
              <v:shape style="position:absolute;left:8871;top:9825;width:73;height:165" coordorigin="8871,9825" coordsize="73,165" path="m8920,9825l8915,9825,8909,9825,8891,9834,8876,9850,8871,9871,8879,9882,8889,9901,8893,9933,8888,9952,8877,9973,8876,9976,8872,9981,8872,9987,8875,9990,8880,9990,8883,9986,8897,9971,8929,9915,8943,9878,8943,9865,8940,9855,8930,9840,8922,9828,8920,9825e" filled="t" fillcolor="#231F20" stroked="f">
                <v:path arrowok="t"/>
                <v:fill/>
              </v:shape>
              <v:shape style="position:absolute;left:8133;top:10066;width:2508;height:489" type="#_x0000_t75">
                <v:imagedata r:id="rId13" o:title=""/>
              </v:shape>
            </v:group>
            <v:group style="position:absolute;left:9263;top:9471;width:309;height:440" coordorigin="9263,9471" coordsize="309,440">
              <v:shape style="position:absolute;left:9263;top:9471;width:309;height:440" coordorigin="9263,9471" coordsize="309,440" path="m9510,9471l9403,9471,9417,9473,9432,9478,9472,9525,9482,9591,9481,9612,9465,9671,9435,9725,9395,9774,9351,9819,9304,9861,9275,9886,9269,9891,9263,9897,9263,9907,9267,9910,9513,9910,9571,9863,9572,9861,9350,9861,9349,9859,9399,9819,9445,9778,9489,9731,9526,9678,9552,9620,9562,9557,9558,9538,9553,9520,9544,9504,9532,9489,9518,9475,9510,9471e" filled="t" fillcolor="#231F20" stroked="f">
                <v:path arrowok="t"/>
                <v:fill/>
              </v:shape>
            </v:group>
            <v:group style="position:absolute;left:9350;top:9793;width:232;height:68" coordorigin="9350,9793" coordsize="232,68">
              <v:shape style="position:absolute;left:9350;top:9793;width:232;height:68" coordorigin="9350,9793" coordsize="232,68" path="m9581,9793l9573,9793,9571,9796,9566,9813,9557,9829,9496,9858,9407,9861,9350,9861,9572,9861,9576,9839,9580,9817,9582,9806,9582,9799,9581,9793e" filled="t" fillcolor="#231F20" stroked="f">
                <v:path arrowok="t"/>
                <v:fill/>
              </v:shape>
            </v:group>
            <v:group style="position:absolute;left:9291;top:9442;width:219;height:121" coordorigin="9291,9442" coordsize="219,121">
              <v:shape style="position:absolute;left:9291;top:9442;width:219;height:121" coordorigin="9291,9442" coordsize="219,121" path="m9391,9442l9328,9453,9291,9478,9291,9490,9295,9551,9297,9563,9306,9563,9308,9557,9309,9540,9316,9522,9360,9476,9403,9471,9510,9471,9500,9464,9478,9455,9453,9448,9424,9444,9391,9442e" filled="t" fillcolor="#231F20" stroked="f">
                <v:path arrowok="t"/>
                <v:fill/>
              </v:shape>
            </v:group>
            <v:group style="position:absolute;left:9668;top:9442;width:241;height:478" coordorigin="9668,9442" coordsize="241,478">
              <v:shape style="position:absolute;left:9668;top:9442;width:241;height:478" coordorigin="9668,9442" coordsize="241,478" path="m9818,9442l9747,9469,9699,9532,9678,9598,9668,9678,9668,9708,9669,9728,9681,9794,9708,9856,9753,9903,9821,9921,9823,9921,9896,9899,9904,9893,9825,9893,9811,9889,9770,9842,9751,9779,9741,9699,9740,9639,9742,9607,9757,9529,9794,9476,9818,9469,9908,9469,9890,9458,9869,9449,9845,9444,9818,9442e" filled="t" fillcolor="#231F20" stroked="f">
                <v:path arrowok="t"/>
                <v:fill/>
              </v:shape>
            </v:group>
            <v:group style="position:absolute;left:9818;top:9469;width:166;height:424" coordorigin="9818,9469" coordsize="166,424">
              <v:shape style="position:absolute;left:9818;top:9469;width:166;height:424" coordorigin="9818,9469" coordsize="166,424" path="m9908,9469l9818,9469,9819,9469,9835,9472,9882,9522,9903,9588,9912,9666,9912,9699,9912,9723,9900,9805,9876,9862,9825,9893,9904,9893,9947,9841,9972,9776,9983,9696,9984,9666,9983,9646,9974,9580,9951,9518,9909,9470,9908,9469e" filled="t" fillcolor="#231F20" stroked="f">
                <v:path arrowok="t"/>
                <v:fill/>
              </v:shape>
            </v:group>
            <v:group style="position:absolute;left:10122;top:9527;width:227;height:385" coordorigin="10122,9527" coordsize="227,385">
              <v:shape style="position:absolute;left:10122;top:9527;width:227;height:385" coordorigin="10122,9527" coordsize="227,385" path="m10277,9527l10203,9527,10203,9629,10203,9733,10203,9779,10201,9839,10168,9898,10127,9901,10124,9901,10122,9902,10122,9911,10126,9912,10162,9912,10238,9910,10349,9910,10349,9902,10345,9901,10337,9900,10317,9898,10277,9853,10276,9582,10276,9549,10277,9527e" filled="t" fillcolor="#231F20" stroked="f">
                <v:path arrowok="t"/>
                <v:fill/>
              </v:shape>
            </v:group>
            <v:group style="position:absolute;left:10238;top:9910;width:111;height:2" coordorigin="10238,9910" coordsize="111,2">
              <v:shape style="position:absolute;left:10238;top:9910;width:111;height:2" coordorigin="10238,9910" coordsize="111,2" path="m10349,9910l10238,9910,10312,9912,10346,9912,10349,9911,10349,9910e" filled="t" fillcolor="#231F20" stroked="f">
                <v:path arrowok="t"/>
                <v:fill/>
              </v:shape>
            </v:group>
            <v:group style="position:absolute;left:10109;top:9442;width:170;height:117" coordorigin="10109,9442" coordsize="170,117">
              <v:shape style="position:absolute;left:10109;top:9442;width:170;height:117" coordorigin="10109,9442" coordsize="170,117" path="m10278,9442l10267,9442,10262,9446,10237,9463,10218,9476,10120,9540,10115,9544,10112,9546,10109,9549,10109,9556,10112,9559,10116,9559,10119,9558,10135,9551,10157,9541,10178,9531,10193,9527,10277,9527,10278,9501,10278,9483,10279,9459,10279,9449,10278,9442e" filled="t" fillcolor="#231F20" stroked="f">
                <v:path arrowok="t"/>
                <v:fill/>
              </v:shape>
            </v:group>
            <v:group style="position:absolute;left:10458;top:9442;width:348;height:470" coordorigin="10458,9442" coordsize="348,470">
              <v:shape style="position:absolute;left:10458;top:9442;width:348;height:470" coordorigin="10458,9442" coordsize="348,470" path="m10725,9790l10473,9790,10661,9790,10661,9827,10651,9890,10607,9901,10598,9901,10597,9902,10597,9911,10600,9912,10614,9912,10637,9912,10677,9911,10693,9910,10786,9910,10786,9902,10784,9901,10780,9901,10765,9899,10739,9892,10730,9877,10726,9849,10726,9827,10725,9790e" filled="t" fillcolor="#231F20" stroked="f">
                <v:path arrowok="t"/>
                <v:fill/>
              </v:shape>
              <v:shape style="position:absolute;left:10458;top:9442;width:348;height:470" coordorigin="10458,9442" coordsize="348,470" path="m10786,9910l10693,9910,10752,9912,10776,9912,10783,9912,10786,9911,10786,9910e" filled="t" fillcolor="#231F20" stroked="f">
                <v:path arrowok="t"/>
                <v:fill/>
              </v:shape>
              <v:shape style="position:absolute;left:10458;top:9442;width:348;height:470" coordorigin="10458,9442" coordsize="348,470" path="m10724,9442l10713,9442,10708,9447,10702,9454,10482,9744,10468,9762,10463,9768,10458,9774,10458,9788,10466,9790,10790,9790,10793,9788,10800,9774,10806,9749,10806,9742,10661,9742,10527,9737,10575,9670,10634,9589,10659,9554,10726,9554,10726,9529,10726,9446,10724,9442e" filled="t" fillcolor="#231F20" stroked="f">
                <v:path arrowok="t"/>
                <v:fill/>
              </v:shape>
              <v:shape style="position:absolute;left:10458;top:9442;width:348;height:470" coordorigin="10458,9442" coordsize="348,470" path="m10726,9554l10661,9554,10661,9742,10725,9742,10726,9554e" filled="t" fillcolor="#231F20" stroked="f">
                <v:path arrowok="t"/>
                <v:fill/>
              </v:shape>
              <v:shape style="position:absolute;left:10458;top:9442;width:348;height:470" coordorigin="10458,9442" coordsize="348,470" path="m10804,9736l10797,9736,10789,9742,10806,9742,10806,9739,10804,9736e" filled="t" fillcolor="#231F20" stroked="f">
                <v:path arrowok="t"/>
                <v:fill/>
              </v:shape>
            </v:group>
            <v:group style="position:absolute;left:1578;top:10123;width:248;height:385" coordorigin="1578,10123" coordsize="248,385">
              <v:shape style="position:absolute;left:1578;top:10123;width:248;height:385" coordorigin="1578,10123" coordsize="248,385" path="m1772,10144l1697,10144,1710,10147,1723,10154,1760,10226,1765,10294,1761,10319,1738,10385,1703,10438,1651,10487,1639,10495,1636,10497,1633,10500,1633,10506,1636,10508,1641,10508,1694,10478,1755,10426,1795,10371,1821,10305,1827,10255,1826,10241,1808,10180,1781,10149,1772,10144e" filled="t" fillcolor="#231F20" stroked="f">
                <v:path arrowok="t"/>
                <v:fill/>
              </v:shape>
              <v:shape style="position:absolute;left:1578;top:10123;width:248;height:385" coordorigin="1578,10123" coordsize="248,385" path="m1688,10123l1624,10145,1586,10195,1578,10239,1581,10257,1632,10319,1687,10330,1708,10326,1728,10319,1741,10309,1715,10309,1693,10309,1645,10263,1635,10196,1643,10175,1656,10158,1674,10148,1697,10144,1772,10144,1762,10138,1741,10130,1716,10124,1688,10123e" filled="t" fillcolor="#231F20" stroked="f">
                <v:path arrowok="t"/>
                <v:fill/>
              </v:shape>
              <v:shape style="position:absolute;left:1578;top:10123;width:248;height:385" coordorigin="1578,10123" coordsize="248,385" path="m1743,10298l1739,10298,1737,10300,1731,10303,1725,10306,1715,10309,1741,10309,1743,10308,1744,10307,1745,10304,1745,10300,1743,10298e" filled="t" fillcolor="#231F20" stroked="f">
                <v:path arrowok="t"/>
                <v:fill/>
              </v:shape>
            </v:group>
            <v:group style="position:absolute;left:1912;top:10257;width:59;height:224" coordorigin="1912,10257" coordsize="59,224">
              <v:shape style="position:absolute;left:1912;top:10257;width:59;height:224" coordorigin="1912,10257" coordsize="59,224" path="m1938,10423l1918,10434,1912,10452,1912,10459,1923,10475,1949,10481,1965,10470,1971,10447,1961,10429,1938,10423e" filled="t" fillcolor="#231F20" stroked="f">
                <v:path arrowok="t"/>
                <v:fill/>
              </v:shape>
              <v:shape style="position:absolute;left:1912;top:10257;width:59;height:224" coordorigin="1912,10257" coordsize="59,224" path="m1938,10257l1918,10268,1912,10287,1912,10294,1923,10310,1948,10316,1965,10304,1971,10282,1961,10264,1938,10257e" filled="t" fillcolor="#231F20" stroked="f">
                <v:path arrowok="t"/>
                <v:fill/>
              </v:shape>
            </v:group>
            <v:group style="position:absolute;left:2053;top:10123;width:252;height:382" coordorigin="2053,10123" coordsize="252,382">
              <v:shape style="position:absolute;left:2053;top:10123;width:252;height:382" coordorigin="2053,10123" coordsize="252,382" path="m2165,10123l2101,10157,2071,10211,2055,10284,2053,10343,2055,10364,2072,10430,2110,10483,2175,10505,2184,10505,2203,10502,2220,10496,2236,10487,2242,10482,2172,10482,2160,10476,2124,10415,2112,10339,2110,10281,2112,10248,2130,10177,2172,10144,2241,10144,2238,10141,2217,10131,2193,10125,2165,10123e" filled="t" fillcolor="#231F20" stroked="f">
                <v:path arrowok="t"/>
                <v:fill/>
              </v:shape>
              <v:shape style="position:absolute;left:2053;top:10123;width:252;height:382" coordorigin="2053,10123" coordsize="252,382" path="m2241,10144l2172,10144,2173,10144,2187,10147,2227,10196,2242,10265,2247,10352,2244,10380,2225,10447,2172,10482,2242,10482,2283,10424,2302,10352,2305,10293,2304,10272,2290,10208,2255,10154,2241,10144e" filled="t" fillcolor="#231F20" stroked="f">
                <v:path arrowok="t"/>
                <v:fill/>
              </v:shape>
            </v:group>
            <v:group style="position:absolute;left:2375;top:10123;width:252;height:382" coordorigin="2375,10123" coordsize="252,382">
              <v:shape style="position:absolute;left:2375;top:10123;width:252;height:382" coordorigin="2375,10123" coordsize="252,382" path="m2488,10123l2424,10157,2393,10211,2378,10284,2375,10343,2377,10364,2395,10430,2433,10483,2497,10505,2506,10505,2525,10502,2543,10496,2558,10487,2565,10482,2495,10482,2482,10476,2446,10415,2434,10339,2432,10281,2435,10248,2452,10177,2495,10144,2564,10144,2560,10141,2540,10131,2516,10125,2488,10123e" filled="t" fillcolor="#231F20" stroked="f">
                <v:path arrowok="t"/>
                <v:fill/>
              </v:shape>
              <v:shape style="position:absolute;left:2375;top:10123;width:252;height:382" coordorigin="2375,10123" coordsize="252,382" path="m2564,10144l2495,10144,2496,10144,2509,10147,2549,10196,2565,10265,2570,10352,2567,10380,2548,10447,2495,10482,2565,10482,2606,10424,2624,10352,2628,10293,2626,10272,2612,10208,2578,10154,2564,10144e" filled="t" fillcolor="#231F20" stroked="f">
                <v:path arrowok="t"/>
                <v:fill/>
              </v:shape>
            </v:group>
            <v:group style="position:absolute;left:2859;top:10178;width:295;height:320" coordorigin="2859,10178" coordsize="295,320">
              <v:shape style="position:absolute;left:2859;top:10178;width:295;height:320" coordorigin="2859,10178" coordsize="295,320" path="m3084,10490l2945,10490,2944,10492,2944,10497,2947,10498,2954,10498,3014,10497,3086,10497,3086,10492,3084,10490e" filled="t" fillcolor="#231F20" stroked="f">
                <v:path arrowok="t"/>
                <v:fill/>
              </v:shape>
              <v:shape style="position:absolute;left:2859;top:10178;width:295;height:320" coordorigin="2859,10178" coordsize="295,320" path="m3086,10497l3014,10497,3054,10498,3078,10498,3083,10498,3086,10497e" filled="t" fillcolor="#231F20" stroked="f">
                <v:path arrowok="t"/>
                <v:fill/>
              </v:shape>
              <v:shape style="position:absolute;left:2859;top:10178;width:295;height:320" coordorigin="2859,10178" coordsize="295,320" path="m3038,10209l2981,10209,2980,10402,2980,10425,2975,10486,2966,10488,2962,10489,2957,10490,3073,10490,3063,10489,3045,10486,3039,10425,3038,10402,3038,10209e" filled="t" fillcolor="#231F20" stroked="f">
                <v:path arrowok="t"/>
                <v:fill/>
              </v:shape>
              <v:shape style="position:absolute;left:2859;top:10178;width:295;height:320" coordorigin="2859,10178" coordsize="295,320" path="m3153,10209l3038,10209,3119,10214,3138,10223,3143,10234,3144,10239,3144,10245,3145,10247,3151,10247,3152,10245,3153,10234,3153,10229,3153,10209e" filled="t" fillcolor="#231F20" stroked="f">
                <v:path arrowok="t"/>
                <v:fill/>
              </v:shape>
              <v:shape style="position:absolute;left:2859;top:10178;width:295;height:320" coordorigin="2859,10178" coordsize="295,320" path="m2876,10178l2871,10178,2869,10181,2867,10193,2862,10217,2859,10234,2859,10241,2860,10243,2866,10243,2867,10241,2868,10238,2869,10234,2981,10209,3153,10209,3154,10193,3154,10185,2932,10185,2911,10185,2892,10183,2881,10182,2876,10178e" filled="t" fillcolor="#231F20" stroked="f">
                <v:path arrowok="t"/>
                <v:fill/>
              </v:shape>
              <v:shape style="position:absolute;left:2859;top:10178;width:295;height:320" coordorigin="2859,10178" coordsize="295,320" path="m3153,10181l3149,10181,3145,10182,3132,10184,3123,10185,3154,10185,3153,10183,3153,10181e" filled="t" fillcolor="#231F20" stroked="f">
                <v:path arrowok="t"/>
                <v:fill/>
              </v:shape>
            </v:group>
            <v:group style="position:absolute;left:3209;top:10178;width:355;height:325" coordorigin="3209,10178" coordsize="355,325">
              <v:shape style="position:absolute;left:3209;top:10178;width:355;height:325" coordorigin="3209,10178" coordsize="355,325" path="m3384,10178l3303,10195,3249,10234,3218,10286,3209,10344,3210,10362,3238,10435,3286,10479,3359,10502,3390,10504,3414,10502,3437,10498,3458,10491,3477,10482,3478,10481,3401,10481,3380,10479,3313,10441,3283,10383,3274,10303,3279,10275,3314,10221,3391,10201,3488,10201,3482,10198,3461,10189,3437,10183,3412,10179,3384,10178e" filled="t" fillcolor="#231F20" stroked="f">
                <v:path arrowok="t"/>
                <v:fill/>
              </v:shape>
              <v:shape style="position:absolute;left:3209;top:10178;width:355;height:325" coordorigin="3209,10178" coordsize="355,325" path="m3488,10201l3391,10201,3411,10205,3430,10213,3476,10255,3499,10321,3501,10349,3501,10359,3488,10425,3445,10471,3401,10481,3478,10481,3524,10442,3554,10385,3564,10312,3560,10290,3532,10235,3501,10208,3488,10201e" filled="t" fillcolor="#231F20" stroked="f">
                <v:path arrowok="t"/>
                <v:fill/>
              </v:shape>
            </v:group>
            <v:group style="position:absolute;left:3818;top:10120;width:411;height:384" coordorigin="3818,10120" coordsize="411,384">
              <v:shape style="position:absolute;left:3818;top:10120;width:411;height:384" coordorigin="3818,10120" coordsize="411,384" path="m3978,10227l3897,10227,3901,10230,3931,10262,3979,10314,4137,10472,4159,10493,4164,10499,4170,10504,4180,10504,4182,10500,4182,10480,4183,10404,4151,10404,4146,10399,4137,10390,4079,10329,4043,10292,4006,10255,3978,10227e" filled="t" fillcolor="#231F20" stroked="f">
                <v:path arrowok="t"/>
                <v:fill/>
              </v:shape>
              <v:shape style="position:absolute;left:3818;top:10120;width:411;height:384" coordorigin="3818,10120" coordsize="411,384" path="m3950,10490l3821,10490,3818,10491,3818,10498,3822,10498,3847,10498,3882,10497,3953,10497,3953,10491,3950,10490e" filled="t" fillcolor="#231F20" stroked="f">
                <v:path arrowok="t"/>
                <v:fill/>
              </v:shape>
              <v:shape style="position:absolute;left:3818;top:10120;width:411;height:384" coordorigin="3818,10120" coordsize="411,384" path="m3953,10497l3882,10497,3914,10498,3942,10498,3949,10498,3953,10497,3953,10497e" filled="t" fillcolor="#231F20" stroked="f">
                <v:path arrowok="t"/>
                <v:fill/>
              </v:shape>
              <v:shape style="position:absolute;left:3818;top:10120;width:411;height:384" coordorigin="3818,10120" coordsize="411,384" path="m3879,10120l3869,10120,3867,10127,3867,10146,3863,10432,3841,10489,3832,10490,3937,10490,3902,10432,3897,10227,3978,10227,3936,10183,3901,10146,3892,10136,3883,10127,3879,10120e" filled="t" fillcolor="#231F20" stroked="f">
                <v:path arrowok="t"/>
                <v:fill/>
              </v:shape>
              <v:shape style="position:absolute;left:3818;top:10120;width:411;height:384" coordorigin="3818,10120" coordsize="411,384" path="m4211,10138l4124,10138,4136,10143,4145,10156,4148,10185,4153,10404,4183,10404,4188,10172,4192,10149,4205,10139,4211,10138e" filled="t" fillcolor="#231F20" stroked="f">
                <v:path arrowok="t"/>
                <v:fill/>
              </v:shape>
              <v:shape style="position:absolute;left:3818;top:10120;width:411;height:384" coordorigin="3818,10120" coordsize="411,384" path="m4111,10129l4103,10129,4098,10129,4098,10136,4100,10138,4226,10138,4229,10136,4229,10130,4156,10130,4135,10129,4111,10129e" filled="t" fillcolor="#231F20" stroked="f">
                <v:path arrowok="t"/>
                <v:fill/>
              </v:shape>
              <v:shape style="position:absolute;left:3818;top:10120;width:411;height:384" coordorigin="3818,10120" coordsize="411,384" path="m4224,10129l4216,10129,4194,10129,4175,10130,4156,10130,4229,10130,4229,10129,4224,10129e" filled="t" fillcolor="#231F20" stroked="f">
                <v:path arrowok="t"/>
                <v:fill/>
              </v:shape>
            </v:group>
            <v:group style="position:absolute;left:4306;top:10178;width:355;height:325" coordorigin="4306,10178" coordsize="355,325">
              <v:shape style="position:absolute;left:4306;top:10178;width:355;height:325" coordorigin="4306,10178" coordsize="355,325" path="m4481,10178l4400,10195,4346,10234,4315,10286,4306,10344,4307,10362,4335,10435,4383,10479,4456,10502,4486,10504,4511,10502,4533,10498,4554,10491,4574,10482,4575,10481,4498,10481,4476,10479,4410,10441,4380,10383,4370,10303,4376,10275,4411,10221,4488,10201,4585,10201,4579,10198,4558,10189,4534,10183,4509,10179,4481,10178e" filled="t" fillcolor="#231F20" stroked="f">
                <v:path arrowok="t"/>
                <v:fill/>
              </v:shape>
              <v:shape style="position:absolute;left:4306;top:10178;width:355;height:325" coordorigin="4306,10178" coordsize="355,325" path="m4585,10201l4488,10201,4508,10205,4527,10213,4573,10255,4596,10321,4598,10349,4598,10359,4584,10425,4541,10471,4498,10481,4575,10481,4621,10442,4651,10385,4661,10312,4657,10290,4629,10235,4598,10208,4585,10201e" filled="t" fillcolor="#231F20" stroked="f">
                <v:path arrowok="t"/>
                <v:fill/>
              </v:shape>
            </v:group>
            <v:group style="position:absolute;left:4739;top:10178;width:355;height:325" coordorigin="4739,10178" coordsize="355,325">
              <v:shape style="position:absolute;left:4739;top:10178;width:355;height:325" coordorigin="4739,10178" coordsize="355,325" path="m4915,10178l4834,10195,4779,10234,4749,10286,4739,10344,4740,10362,4769,10435,4816,10479,4889,10502,4920,10504,4944,10502,4967,10498,4988,10491,5007,10482,5009,10481,4931,10481,4910,10479,4843,10441,4814,10383,4804,10303,4809,10275,4844,10221,4921,10201,5019,10201,5012,10198,4991,10189,4968,10183,4942,10179,4915,10178e" filled="t" fillcolor="#231F20" stroked="f">
                <v:path arrowok="t"/>
                <v:fill/>
              </v:shape>
              <v:shape style="position:absolute;left:4739;top:10178;width:355;height:325" coordorigin="4739,10178" coordsize="355,325" path="m5019,10201l4921,10201,4942,10205,4960,10213,5006,10255,5030,10321,5031,10349,5031,10359,5018,10425,4975,10471,4931,10481,5009,10481,5055,10442,5084,10385,5094,10312,5090,10290,5062,10235,5031,10208,5019,10201e" filled="t" fillcolor="#231F20" stroked="f">
                <v:path arrowok="t"/>
                <v:fill/>
              </v:shape>
            </v:group>
            <v:group style="position:absolute;left:5154;top:10177;width:366;height:327" coordorigin="5154,10177" coordsize="366,327">
              <v:shape style="position:absolute;left:5154;top:10177;width:366;height:327" coordorigin="5154,10177" coordsize="366,327" path="m5305,10272l5227,10272,5233,10276,5241,10284,5299,10345,5388,10432,5444,10485,5455,10494,5459,10499,5465,10503,5476,10503,5479,10499,5479,10480,5480,10416,5451,10416,5449,10416,5443,10410,5365,10332,5305,10272e" filled="t" fillcolor="#231F20" stroked="f">
                <v:path arrowok="t"/>
                <v:fill/>
              </v:shape>
              <v:shape style="position:absolute;left:5154;top:10177;width:366;height:327" coordorigin="5154,10177" coordsize="366,327" path="m5274,10490l5157,10490,5154,10491,5154,10498,5158,10498,5183,10498,5203,10497,5220,10497,5276,10497,5276,10491,5274,10490e" filled="t" fillcolor="#231F20" stroked="f">
                <v:path arrowok="t"/>
                <v:fill/>
              </v:shape>
              <v:shape style="position:absolute;left:5154;top:10177;width:366;height:327" coordorigin="5154,10177" coordsize="366,327" path="m5276,10497l5220,10497,5240,10498,5266,10498,5272,10498,5276,10497,5276,10497e" filled="t" fillcolor="#231F20" stroked="f">
                <v:path arrowok="t"/>
                <v:fill/>
              </v:shape>
              <v:shape style="position:absolute;left:5154;top:10177;width:366;height:327" coordorigin="5154,10177" coordsize="366,327" path="m5211,10177l5201,10177,5198,10183,5198,10194,5193,10459,5190,10480,5181,10488,5175,10489,5167,10490,5262,10490,5227,10272,5305,10272,5224,10190,5217,10183,5211,10177e" filled="t" fillcolor="#231F20" stroked="f">
                <v:path arrowok="t"/>
                <v:fill/>
              </v:shape>
              <v:shape style="position:absolute;left:5154;top:10177;width:366;height:327" coordorigin="5154,10177" coordsize="366,327" path="m5505,10192l5426,10192,5442,10199,5446,10206,5447,10231,5451,10416,5480,10416,5484,10228,5484,10205,5488,10197,5500,10194,5505,10192e" filled="t" fillcolor="#231F20" stroked="f">
                <v:path arrowok="t"/>
                <v:fill/>
              </v:shape>
              <v:shape style="position:absolute;left:5154;top:10177;width:366;height:327" coordorigin="5154,10177" coordsize="366,327" path="m5414,10184l5407,10184,5403,10185,5403,10190,5404,10192,5518,10192,5520,10190,5520,10185,5458,10185,5438,10184,5414,10184e" filled="t" fillcolor="#231F20" stroked="f">
                <v:path arrowok="t"/>
                <v:fill/>
              </v:shape>
              <v:shape style="position:absolute;left:5154;top:10177;width:366;height:327" coordorigin="5154,10177" coordsize="366,327" path="m5516,10184l5496,10184,5476,10185,5458,10185,5520,10185,5520,10185,5516,10184e" filled="t" fillcolor="#231F20" stroked="f">
                <v:path arrowok="t"/>
                <v:fill/>
              </v:shape>
            </v:group>
            <v:group style="position:absolute;left:6199;top:10129;width:256;height:371" coordorigin="6199,10129" coordsize="256,371">
              <v:shape style="position:absolute;left:6199;top:10129;width:256;height:371" coordorigin="6199,10129" coordsize="256,371" path="m6433,10497l6259,10497,6281,10497,6299,10497,6342,10499,6399,10500,6425,10500,6433,10497e" filled="t" fillcolor="#231F20" stroked="f">
                <v:path arrowok="t"/>
                <v:fill/>
              </v:shape>
              <v:shape style="position:absolute;left:6199;top:10129;width:256;height:371" coordorigin="6199,10129" coordsize="256,371" path="m6339,10138l6214,10138,6219,10138,6223,10139,6245,10415,6245,10430,6229,10488,6224,10489,6218,10490,6205,10490,6203,10491,6203,10497,6207,10498,6223,10498,6236,10497,6247,10497,6259,10497,6433,10497,6443,10493,6450,10472,6372,10472,6344,10471,6307,10415,6307,10389,6307,10188,6331,10138,6339,10138e" filled="t" fillcolor="#231F20" stroked="f">
                <v:path arrowok="t"/>
                <v:fill/>
              </v:shape>
              <v:shape style="position:absolute;left:6199;top:10129;width:256;height:371" coordorigin="6199,10129" coordsize="256,371" path="m6455,10422l6447,10422,6446,10425,6445,10439,6439,10452,6432,10460,6417,10469,6398,10472,6372,10472,6450,10472,6451,10470,6454,10445,6455,10430,6455,10425,6455,10422e" filled="t" fillcolor="#231F20" stroked="f">
                <v:path arrowok="t"/>
                <v:fill/>
              </v:shape>
              <v:shape style="position:absolute;left:6199;top:10129;width:256;height:371" coordorigin="6199,10129" coordsize="256,371" path="m6210,10129l6202,10129,6199,10130,6199,10137,6202,10138,6350,10138,6353,10137,6353,10130,6272,10130,6232,10129,6210,10129e" filled="t" fillcolor="#231F20" stroked="f">
                <v:path arrowok="t"/>
                <v:fill/>
              </v:shape>
              <v:shape style="position:absolute;left:6199;top:10129;width:256;height:371" coordorigin="6199,10129" coordsize="256,371" path="m6350,10129l6333,10129,6290,10130,6272,10130,6353,10130,6353,10130,6350,10129e" filled="t" fillcolor="#231F20" stroked="f">
                <v:path arrowok="t"/>
                <v:fill/>
              </v:shape>
            </v:group>
            <v:group style="position:absolute;left:6523;top:10184;width:143;height:314" coordorigin="6523,10184" coordsize="143,314">
              <v:shape style="position:absolute;left:6523;top:10184;width:143;height:314" coordorigin="6523,10184" coordsize="143,314" path="m6664,10490l6525,10490,6524,10492,6524,10497,6527,10498,6534,10498,6594,10497,6666,10497,6666,10492,6664,10490e" filled="t" fillcolor="#231F20" stroked="f">
                <v:path arrowok="t"/>
                <v:fill/>
              </v:shape>
              <v:shape style="position:absolute;left:6523;top:10184;width:143;height:314" coordorigin="6523,10184" coordsize="143,314" path="m6666,10497l6594,10497,6634,10498,6658,10498,6663,10498,6666,10497e" filled="t" fillcolor="#231F20" stroked="f">
                <v:path arrowok="t"/>
                <v:fill/>
              </v:shape>
              <v:shape style="position:absolute;left:6523;top:10184;width:143;height:314" coordorigin="6523,10184" coordsize="143,314" path="m6644,10192l6535,10192,6541,10193,6545,10194,6561,10415,6560,10437,6546,10488,6542,10489,6537,10490,6653,10490,6643,10489,6637,10488,6618,10426,6619,10230,6635,10194,6640,10193,6644,10192e" filled="t" fillcolor="#231F20" stroked="f">
                <v:path arrowok="t"/>
                <v:fill/>
              </v:shape>
              <v:shape style="position:absolute;left:6523;top:10184;width:143;height:314" coordorigin="6523,10184" coordsize="143,314" path="m6533,10184l6526,10184,6523,10185,6523,10191,6525,10192,6652,10192,6655,10191,6655,10185,6654,10185,6576,10185,6533,10184e" filled="t" fillcolor="#231F20" stroked="f">
                <v:path arrowok="t"/>
                <v:fill/>
              </v:shape>
              <v:shape style="position:absolute;left:6523;top:10184;width:143;height:314" coordorigin="6523,10184" coordsize="143,314" path="m6651,10184l6638,10184,6598,10185,6576,10185,6654,10185,6651,10184e" filled="t" fillcolor="#231F20" stroked="f">
                <v:path arrowok="t"/>
                <v:fill/>
              </v:shape>
            </v:group>
            <v:group style="position:absolute;left:6724;top:10178;width:295;height:320" coordorigin="6724,10178" coordsize="295,320">
              <v:shape style="position:absolute;left:6724;top:10178;width:295;height:320" coordorigin="6724,10178" coordsize="295,320" path="m6950,10490l6811,10490,6809,10492,6810,10497,6812,10498,6819,10498,6880,10497,6951,10497,6952,10492,6950,10490e" filled="t" fillcolor="#231F20" stroked="f">
                <v:path arrowok="t"/>
                <v:fill/>
              </v:shape>
              <v:shape style="position:absolute;left:6724;top:10178;width:295;height:320" coordorigin="6724,10178" coordsize="295,320" path="m6951,10497l6880,10497,6919,10498,6943,10498,6948,10498,6951,10497e" filled="t" fillcolor="#231F20" stroked="f">
                <v:path arrowok="t"/>
                <v:fill/>
              </v:shape>
              <v:shape style="position:absolute;left:6724;top:10178;width:295;height:320" coordorigin="6724,10178" coordsize="295,320" path="m6904,10209l6846,10209,6846,10402,6846,10425,6840,10486,6831,10488,6828,10489,6823,10490,6938,10490,6929,10489,6923,10488,6904,10425,6904,10402,6904,10209e" filled="t" fillcolor="#231F20" stroked="f">
                <v:path arrowok="t"/>
                <v:fill/>
              </v:shape>
              <v:shape style="position:absolute;left:6724;top:10178;width:295;height:320" coordorigin="6724,10178" coordsize="295,320" path="m7019,10209l6904,10209,6985,10214,7003,10223,7009,10234,7009,10239,7010,10245,7011,10247,7017,10247,7018,10245,7018,10234,7018,10229,7019,10209e" filled="t" fillcolor="#231F20" stroked="f">
                <v:path arrowok="t"/>
                <v:fill/>
              </v:shape>
              <v:shape style="position:absolute;left:6724;top:10178;width:295;height:320" coordorigin="6724,10178" coordsize="295,320" path="m6742,10178l6736,10178,6735,10181,6732,10193,6727,10217,6724,10236,6724,10241,6725,10243,6731,10243,6732,10241,6733,10238,6734,10234,6846,10209,7019,10209,7019,10193,7019,10185,6797,10185,6776,10185,6757,10183,6746,10182,6742,10178e" filled="t" fillcolor="#231F20" stroked="f">
                <v:path arrowok="t"/>
                <v:fill/>
              </v:shape>
              <v:shape style="position:absolute;left:6724;top:10178;width:295;height:320" coordorigin="6724,10178" coordsize="295,320" path="m7019,10181l7014,10181,7011,10182,6998,10184,6988,10185,7019,10185,7019,10183,7019,10181e" filled="t" fillcolor="#231F20" stroked="f">
                <v:path arrowok="t"/>
                <v:fill/>
              </v:shape>
            </v:group>
            <v:group style="position:absolute;left:7063;top:10178;width:295;height:320" coordorigin="7063,10178" coordsize="295,320">
              <v:shape style="position:absolute;left:7063;top:10178;width:295;height:320" coordorigin="7063,10178" coordsize="295,320" path="m7288,10490l7149,10490,7148,10492,7148,10497,7151,10498,7158,10498,7218,10497,7290,10497,7290,10492,7288,10490e" filled="t" fillcolor="#231F20" stroked="f">
                <v:path arrowok="t"/>
                <v:fill/>
              </v:shape>
              <v:shape style="position:absolute;left:7063;top:10178;width:295;height:320" coordorigin="7063,10178" coordsize="295,320" path="m7290,10497l7218,10497,7258,10498,7282,10498,7287,10498,7290,10497e" filled="t" fillcolor="#231F20" stroked="f">
                <v:path arrowok="t"/>
                <v:fill/>
              </v:shape>
              <v:shape style="position:absolute;left:7063;top:10178;width:295;height:320" coordorigin="7063,10178" coordsize="295,320" path="m7242,10209l7185,10209,7185,10402,7184,10425,7179,10486,7170,10488,7167,10489,7161,10490,7277,10490,7267,10489,7261,10488,7243,10425,7242,10402,7242,10209e" filled="t" fillcolor="#231F20" stroked="f">
                <v:path arrowok="t"/>
                <v:fill/>
              </v:shape>
              <v:shape style="position:absolute;left:7063;top:10178;width:295;height:320" coordorigin="7063,10178" coordsize="295,320" path="m7357,10209l7242,10209,7324,10214,7342,10223,7347,10234,7348,10239,7348,10245,7349,10247,7355,10247,7356,10245,7357,10234,7357,10229,7357,10209e" filled="t" fillcolor="#231F20" stroked="f">
                <v:path arrowok="t"/>
                <v:fill/>
              </v:shape>
              <v:shape style="position:absolute;left:7063;top:10178;width:295;height:320" coordorigin="7063,10178" coordsize="295,320" path="m7081,10178l7075,10178,7073,10181,7071,10193,7066,10217,7063,10236,7063,10241,7064,10243,7070,10243,7071,10241,7072,10238,7073,10234,7185,10209,7357,10209,7358,10193,7358,10185,7136,10185,7115,10185,7096,10183,7085,10182,7081,10178e" filled="t" fillcolor="#231F20" stroked="f">
                <v:path arrowok="t"/>
                <v:fill/>
              </v:shape>
              <v:shape style="position:absolute;left:7063;top:10178;width:295;height:320" coordorigin="7063,10178" coordsize="295,320" path="m7357,10181l7353,10181,7349,10182,7336,10184,7327,10185,7358,10185,7358,10183,7357,10181e" filled="t" fillcolor="#231F20" stroked="f">
                <v:path arrowok="t"/>
                <v:fill/>
              </v:shape>
            </v:group>
            <v:group style="position:absolute;left:7426;top:10184;width:235;height:315" coordorigin="7426,10184" coordsize="235,315">
              <v:shape style="position:absolute;left:7426;top:10184;width:235;height:315" coordorigin="7426,10184" coordsize="235,315" path="m7651,10497l7487,10497,7501,10497,7517,10497,7583,10499,7604,10499,7649,10499,7651,10497,7651,10497e" filled="t" fillcolor="#231F20" stroked="f">
                <v:path arrowok="t"/>
                <v:fill/>
              </v:shape>
              <v:shape style="position:absolute;left:7426;top:10184;width:235;height:315" coordorigin="7426,10184" coordsize="235,315" path="m7553,10192l7438,10192,7444,10193,7461,10198,7465,10202,7466,10220,7466,10226,7466,10412,7466,10434,7452,10488,7448,10489,7443,10490,7431,10490,7430,10492,7430,10497,7432,10498,7447,10498,7468,10497,7478,10497,7487,10497,7651,10497,7656,10480,7657,10474,7589,10474,7562,10473,7524,10412,7524,10230,7541,10194,7546,10193,7553,10192e" filled="t" fillcolor="#231F20" stroked="f">
                <v:path arrowok="t"/>
                <v:fill/>
              </v:shape>
              <v:shape style="position:absolute;left:7426;top:10184;width:235;height:315" coordorigin="7426,10184" coordsize="235,315" path="m7659,10431l7653,10431,7652,10433,7651,10437,7650,10445,7646,10457,7632,10469,7614,10473,7589,10474,7657,10474,7659,10456,7660,10440,7660,10434,7659,10431e" filled="t" fillcolor="#231F20" stroked="f">
                <v:path arrowok="t"/>
                <v:fill/>
              </v:shape>
              <v:shape style="position:absolute;left:7426;top:10184;width:235;height:315" coordorigin="7426,10184" coordsize="235,315" path="m7435,10184l7429,10184,7426,10185,7426,10191,7428,10192,7563,10192,7565,10191,7565,10185,7565,10185,7479,10185,7457,10184,7435,10184e" filled="t" fillcolor="#231F20" stroked="f">
                <v:path arrowok="t"/>
                <v:fill/>
              </v:shape>
              <v:shape style="position:absolute;left:7426;top:10184;width:235;height:315" coordorigin="7426,10184" coordsize="235,315" path="m7562,10184l7500,10185,7479,10185,7565,10185,7562,10184e" filled="t" fillcolor="#231F20" stroked="f">
                <v:path arrowok="t"/>
                <v:fill/>
              </v:shape>
            </v:group>
            <v:group style="position:absolute;left:7722;top:10181;width:227;height:319" coordorigin="7722,10181" coordsize="227,319">
              <v:shape style="position:absolute;left:7722;top:10181;width:227;height:319" coordorigin="7722,10181" coordsize="227,319" path="m7941,10497l7786,10497,7795,10497,7809,10497,7876,10499,7897,10499,7940,10499,7941,10497e" filled="t" fillcolor="#231F20" stroked="f">
                <v:path arrowok="t"/>
                <v:fill/>
              </v:shape>
              <v:shape style="position:absolute;left:7722;top:10181;width:227;height:319" coordorigin="7722,10181" coordsize="227,319" path="m7732,10184l7725,10184,7722,10185,7722,10191,7725,10192,7735,10192,7743,10193,7760,10198,7764,10202,7765,10220,7765,10421,7765,10434,7751,10488,7747,10489,7742,10490,7730,10490,7729,10492,7729,10497,7732,10498,7746,10498,7767,10497,7777,10497,7786,10497,7941,10497,7944,10484,7946,10475,7866,10475,7841,10471,7827,10460,7823,10440,7823,10343,7823,10341,7928,10341,7931,10320,7931,10319,7823,10319,7823,10317,7823,10209,7824,10208,7936,10208,7936,10192,7939,10187,7939,10185,7855,10185,7792,10185,7732,10184e" filled="t" fillcolor="#231F20" stroked="f">
                <v:path arrowok="t"/>
                <v:fill/>
              </v:shape>
              <v:shape style="position:absolute;left:7722;top:10181;width:227;height:319" coordorigin="7722,10181" coordsize="227,319" path="m7949,10433l7942,10433,7941,10435,7939,10445,7931,10461,7911,10473,7891,10475,7866,10475,7946,10475,7948,10462,7949,10445,7949,10438,7949,10433e" filled="t" fillcolor="#231F20" stroked="f">
                <v:path arrowok="t"/>
                <v:fill/>
              </v:shape>
              <v:shape style="position:absolute;left:7722;top:10181;width:227;height:319" coordorigin="7722,10181" coordsize="227,319" path="m7928,10341l7823,10341,7830,10341,7852,10342,7914,10351,7918,10365,7918,10370,7918,10375,7918,10377,7919,10378,7926,10378,7926,10375,7927,10366,7928,10349,7928,10341e" filled="t" fillcolor="#231F20" stroked="f">
                <v:path arrowok="t"/>
                <v:fill/>
              </v:shape>
              <v:shape style="position:absolute;left:7722;top:10181;width:227;height:319" coordorigin="7722,10181" coordsize="227,319" path="m7931,10306l7927,10306,7925,10309,7922,10312,7823,10319,7931,10319,7932,10313,7932,10308,7931,10306e" filled="t" fillcolor="#231F20" stroked="f">
                <v:path arrowok="t"/>
                <v:fill/>
              </v:shape>
              <v:shape style="position:absolute;left:7722;top:10181;width:227;height:319" coordorigin="7722,10181" coordsize="227,319" path="m7936,10208l7824,10208,7830,10208,7877,10209,7893,10210,7915,10212,7918,10218,7922,10225,7924,10230,7925,10237,7925,10244,7925,10246,7931,10246,7932,10241,7933,10239,7934,10234,7935,10216,7935,10212,7936,10208e" filled="t" fillcolor="#231F20" stroked="f">
                <v:path arrowok="t"/>
                <v:fill/>
              </v:shape>
              <v:shape style="position:absolute;left:7722;top:10181;width:227;height:319" coordorigin="7722,10181" coordsize="227,319" path="m7938,10181l7934,10181,7931,10182,7929,10183,7926,10183,7919,10185,7901,10185,7855,10185,7939,10185,7939,10182,7938,10181e" filled="t" fillcolor="#231F20" stroked="f">
                <v:path arrowok="t"/>
                <v:fill/>
              </v:shape>
            </v:group>
            <v:group style="position:absolute;left:773;top:14614;width:254;height:289" coordorigin="773,14614" coordsize="254,289">
              <v:shape style="position:absolute;left:773;top:14614;width:254;height:289" coordorigin="773,14614" coordsize="254,289" path="m966,14896l848,14896,847,14897,847,14902,849,14903,855,14903,872,14903,893,14902,967,14902,968,14902,968,14897,966,14896e" filled="t" fillcolor="#231F20" stroked="f">
                <v:path arrowok="t"/>
                <v:fill/>
              </v:shape>
              <v:shape style="position:absolute;left:773;top:14614;width:254;height:289" coordorigin="773,14614" coordsize="254,289" path="m967,14902l915,14902,936,14903,960,14903,965,14903,967,14902e" filled="t" fillcolor="#231F20" stroked="f">
                <v:path arrowok="t"/>
                <v:fill/>
              </v:shape>
              <v:shape style="position:absolute;left:773;top:14614;width:254;height:289" coordorigin="773,14614" coordsize="254,289" path="m926,14640l879,14640,879,14819,879,14841,866,14895,863,14896,858,14896,956,14896,948,14896,942,14895,926,14819,926,14640e" filled="t" fillcolor="#231F20" stroked="f">
                <v:path arrowok="t"/>
                <v:fill/>
              </v:shape>
              <v:shape style="position:absolute;left:773;top:14614;width:254;height:289" coordorigin="773,14614" coordsize="254,289" path="m1026,14640l926,14640,990,14643,1011,14651,1018,14662,1018,14666,1018,14672,1019,14674,1024,14674,1025,14672,1025,14666,1026,14662,1026,14640e" filled="t" fillcolor="#231F20" stroked="f">
                <v:path arrowok="t"/>
                <v:fill/>
              </v:shape>
              <v:shape style="position:absolute;left:773;top:14614;width:254;height:289" coordorigin="773,14614" coordsize="254,289" path="m788,14614l783,14614,782,14616,780,14622,776,14644,773,14662,773,14669,773,14670,778,14670,779,14669,781,14663,783,14658,786,14652,792,14644,801,14642,879,14640,1026,14640,1027,14624,1027,14620,826,14620,812,14619,801,14618,792,14617,788,14614e" filled="t" fillcolor="#231F20" stroked="f">
                <v:path arrowok="t"/>
                <v:fill/>
              </v:shape>
              <v:shape style="position:absolute;left:773;top:14614;width:254;height:289" coordorigin="773,14614" coordsize="254,289" path="m1026,14616l1022,14616,1019,14617,1013,14618,1000,14620,1027,14620,1026,14617,1026,14616e" filled="t" fillcolor="#231F20" stroked="f">
                <v:path arrowok="t"/>
                <v:fill/>
              </v:shape>
            </v:group>
            <v:group style="position:absolute;left:1055;top:14661;width:288;height:242" coordorigin="1055,14661" coordsize="288,242">
              <v:shape style="position:absolute;left:1055;top:14661;width:288;height:242" coordorigin="1055,14661" coordsize="288,242" path="m1168,14896l1061,14896,1060,14898,1060,14902,1062,14903,1077,14903,1097,14902,1118,14902,1169,14902,1169,14902,1169,14898,1168,14896e" filled="t" fillcolor="#231F20" stroked="f">
                <v:path arrowok="t"/>
                <v:fill/>
              </v:shape>
              <v:shape style="position:absolute;left:1055;top:14661;width:288;height:242" coordorigin="1055,14661" coordsize="288,242" path="m1169,14902l1118,14902,1139,14903,1163,14903,1167,14903,1169,14902e" filled="t" fillcolor="#231F20" stroked="f">
                <v:path arrowok="t"/>
                <v:fill/>
              </v:shape>
              <v:shape style="position:absolute;left:1055;top:14661;width:288;height:242" coordorigin="1055,14661" coordsize="288,242" path="m1341,14896l1234,14896,1233,14898,1233,14902,1236,14903,1250,14903,1271,14902,1292,14902,1342,14902,1343,14902,1343,14898,1341,14896e" filled="t" fillcolor="#231F20" stroked="f">
                <v:path arrowok="t"/>
                <v:fill/>
              </v:shape>
              <v:shape style="position:absolute;left:1055;top:14661;width:288;height:242" coordorigin="1055,14661" coordsize="288,242" path="m1342,14902l1292,14902,1312,14903,1336,14903,1340,14903,1342,14902e" filled="t" fillcolor="#231F20" stroked="f">
                <v:path arrowok="t"/>
                <v:fill/>
              </v:shape>
              <v:shape style="position:absolute;left:1055;top:14661;width:288;height:242" coordorigin="1055,14661" coordsize="288,242" path="m1152,14668l1065,14668,1071,14668,1084,14672,1087,14675,1088,14690,1088,14844,1088,14864,1087,14878,1086,14888,1084,14894,1077,14895,1074,14896,1070,14896,1159,14896,1152,14896,1137,14894,1133,14785,1134,14785,1306,14785,1306,14766,1134,14766,1133,14765,1133,14703,1146,14669,1149,14668,1152,14668e" filled="t" fillcolor="#231F20" stroked="f">
                <v:path arrowok="t"/>
                <v:fill/>
              </v:shape>
              <v:shape style="position:absolute;left:1055;top:14661;width:288;height:242" coordorigin="1055,14661" coordsize="288,242" path="m1306,14785l1260,14785,1261,14785,1261,14844,1250,14895,1247,14896,1243,14896,1332,14896,1325,14896,1320,14895,1306,14844,1306,14785e" filled="t" fillcolor="#231F20" stroked="f">
                <v:path arrowok="t"/>
                <v:fill/>
              </v:shape>
              <v:shape style="position:absolute;left:1055;top:14661;width:288;height:242" coordorigin="1055,14661" coordsize="288,242" path="m1326,14668l1238,14668,1244,14668,1257,14672,1261,14765,1260,14766,1306,14766,1306,14703,1323,14668,1326,14668e" filled="t" fillcolor="#231F20" stroked="f">
                <v:path arrowok="t"/>
                <v:fill/>
              </v:shape>
              <v:shape style="position:absolute;left:1055;top:14661;width:288;height:242" coordorigin="1055,14661" coordsize="288,242" path="m1062,14661l1057,14661,1055,14662,1055,14667,1057,14668,1159,14668,1161,14667,1161,14662,1105,14662,1062,14661e" filled="t" fillcolor="#231F20" stroked="f">
                <v:path arrowok="t"/>
                <v:fill/>
              </v:shape>
              <v:shape style="position:absolute;left:1055;top:14661;width:288;height:242" coordorigin="1055,14661" coordsize="288,242" path="m1235,14661l1230,14661,1228,14662,1228,14667,1230,14668,1332,14668,1334,14667,1334,14662,1278,14662,1235,14661e" filled="t" fillcolor="#231F20" stroked="f">
                <v:path arrowok="t"/>
                <v:fill/>
              </v:shape>
              <v:shape style="position:absolute;left:1055;top:14661;width:288;height:242" coordorigin="1055,14661" coordsize="288,242" path="m1159,14661l1105,14662,1161,14662,1159,14661e" filled="t" fillcolor="#231F20" stroked="f">
                <v:path arrowok="t"/>
                <v:fill/>
              </v:shape>
              <v:shape style="position:absolute;left:1055;top:14661;width:288;height:242" coordorigin="1055,14661" coordsize="288,242" path="m1332,14661l1278,14662,1334,14662,1332,14661e" filled="t" fillcolor="#231F20" stroked="f">
                <v:path arrowok="t"/>
                <v:fill/>
              </v:shape>
            </v:group>
            <v:group style="position:absolute;left:1385;top:14661;width:110;height:242" coordorigin="1385,14661" coordsize="110,242">
              <v:shape style="position:absolute;left:1385;top:14661;width:110;height:242" coordorigin="1385,14661" coordsize="110,242" path="m1494,14896l1387,14896,1386,14898,1386,14902,1388,14903,1403,14903,1424,14902,1444,14902,1495,14902,1495,14902,1495,14898,1494,14896e" filled="t" fillcolor="#231F20" stroked="f">
                <v:path arrowok="t"/>
                <v:fill/>
              </v:shape>
              <v:shape style="position:absolute;left:1385;top:14661;width:110;height:242" coordorigin="1385,14661" coordsize="110,242" path="m1495,14902l1444,14902,1465,14903,1489,14903,1492,14903,1495,14902e" filled="t" fillcolor="#231F20" stroked="f">
                <v:path arrowok="t"/>
                <v:fill/>
              </v:shape>
              <v:shape style="position:absolute;left:1385;top:14661;width:110;height:242" coordorigin="1385,14661" coordsize="110,242" path="m1478,14668l1394,14668,1399,14668,1402,14669,1409,14672,1413,14675,1414,14690,1414,14846,1413,14866,1412,14880,1411,14889,1409,14894,1403,14895,1400,14896,1396,14896,1485,14896,1477,14896,1473,14895,1458,14711,1459,14696,1459,14686,1460,14675,1462,14670,1471,14669,1475,14668,1478,14668e" filled="t" fillcolor="#231F20" stroked="f">
                <v:path arrowok="t"/>
                <v:fill/>
              </v:shape>
              <v:shape style="position:absolute;left:1385;top:14661;width:110;height:242" coordorigin="1385,14661" coordsize="110,242" path="m1393,14661l1388,14661,1385,14662,1385,14667,1387,14668,1485,14668,1486,14667,1486,14662,1434,14662,1393,14661e" filled="t" fillcolor="#231F20" stroked="f">
                <v:path arrowok="t"/>
                <v:fill/>
              </v:shape>
              <v:shape style="position:absolute;left:1385;top:14661;width:110;height:242" coordorigin="1385,14661" coordsize="110,242" path="m1484,14661l1475,14661,1434,14662,1486,14662,1484,14661e" filled="t" fillcolor="#231F20" stroked="f">
                <v:path arrowok="t"/>
                <v:fill/>
              </v:shape>
            </v:group>
            <v:group style="position:absolute;left:1542;top:14658;width:147;height:249" coordorigin="1542,14658" coordsize="147,249">
              <v:shape style="position:absolute;left:1542;top:14658;width:147;height:249" coordorigin="1542,14658" coordsize="147,249" path="m1551,14837l1546,14837,1544,14841,1544,14847,1543,14864,1543,14886,1542,14895,1544,14897,1549,14899,1557,14902,1572,14905,1593,14906,1620,14906,1640,14902,1659,14893,1662,14891,1606,14891,1585,14888,1567,14878,1555,14859,1553,14854,1552,14847,1552,14840,1551,14837e" filled="t" fillcolor="#231F20" stroked="f">
                <v:path arrowok="t"/>
                <v:fill/>
              </v:shape>
              <v:shape style="position:absolute;left:1542;top:14658;width:147;height:249" coordorigin="1542,14658" coordsize="147,249" path="m1620,14658l1563,14687,1550,14730,1554,14747,1564,14763,1579,14778,1601,14794,1641,14820,1651,14836,1653,14853,1647,14872,1631,14886,1606,14891,1662,14891,1674,14880,1684,14864,1689,14845,1690,14820,1684,14803,1674,14787,1657,14772,1634,14757,1608,14742,1594,14729,1589,14713,1589,14711,1590,14691,1607,14678,1630,14673,1684,14673,1685,14670,1685,14664,1683,14663,1680,14662,1668,14660,1649,14658,1620,14658e" filled="t" fillcolor="#231F20" stroked="f">
                <v:path arrowok="t"/>
                <v:fill/>
              </v:shape>
              <v:shape style="position:absolute;left:1542;top:14658;width:147;height:249" coordorigin="1542,14658" coordsize="147,249" path="m1684,14673l1652,14673,1662,14682,1667,14688,1674,14696,1676,14706,1676,14713,1677,14715,1682,14715,1683,14711,1683,14680,1684,14673e" filled="t" fillcolor="#231F20" stroked="f">
                <v:path arrowok="t"/>
                <v:fill/>
              </v:shape>
            </v:group>
            <v:group style="position:absolute;left:1849;top:14659;width:175;height:245" coordorigin="1849,14659" coordsize="175,245">
              <v:shape style="position:absolute;left:1849;top:14659;width:175;height:245" coordorigin="1849,14659" coordsize="175,245" path="m2018,14902l1912,14902,1941,14903,1959,14903,1979,14904,2017,14904,2018,14902e" filled="t" fillcolor="#231F20" stroked="f">
                <v:path arrowok="t"/>
                <v:fill/>
              </v:shape>
              <v:shape style="position:absolute;left:1849;top:14659;width:175;height:245" coordorigin="1849,14659" coordsize="175,245" path="m1857,14661l1852,14661,1849,14662,1849,14667,1851,14668,1860,14668,1865,14668,1878,14672,1881,14675,1882,14690,1882,14844,1882,14864,1881,14878,1880,14888,1878,14894,1871,14895,1868,14896,1864,14896,1855,14896,1854,14898,1854,14902,1857,14903,1867,14903,1884,14902,1892,14902,1899,14902,2018,14902,2019,14895,2021,14889,2022,14885,1977,14885,1949,14884,1932,14875,1927,14853,1927,14784,1927,14783,2008,14783,2010,14765,1927,14765,1927,14764,1927,14681,1928,14680,2013,14680,2014,14668,2016,14664,2016,14662,1966,14662,1899,14662,1857,14661e" filled="t" fillcolor="#231F20" stroked="f">
                <v:path arrowok="t"/>
                <v:fill/>
              </v:shape>
              <v:shape style="position:absolute;left:1849;top:14659;width:175;height:245" coordorigin="1849,14659" coordsize="175,245" path="m2023,14853l2019,14853,2018,14854,2017,14858,2015,14871,2011,14878,1995,14884,1977,14885,2022,14885,2024,14867,2024,14857,2023,14853e" filled="t" fillcolor="#231F20" stroked="f">
                <v:path arrowok="t"/>
                <v:fill/>
              </v:shape>
              <v:shape style="position:absolute;left:1849;top:14659;width:175;height:245" coordorigin="1849,14659" coordsize="175,245" path="m2008,14783l1927,14783,1938,14783,1963,14783,2000,14806,2000,14808,2000,14810,2001,14811,2006,14811,2006,14808,2007,14801,2007,14789,2008,14783e" filled="t" fillcolor="#231F20" stroked="f">
                <v:path arrowok="t"/>
                <v:fill/>
              </v:shape>
              <v:shape style="position:absolute;left:1849;top:14659;width:175;height:245" coordorigin="1849,14659" coordsize="175,245" path="m2010,14755l2007,14755,2005,14757,2003,14760,2000,14763,1995,14764,1972,14765,1927,14765,2010,14765,2011,14761,2011,14757,2010,14755e" filled="t" fillcolor="#231F20" stroked="f">
                <v:path arrowok="t"/>
                <v:fill/>
              </v:shape>
              <v:shape style="position:absolute;left:1849;top:14659;width:175;height:245" coordorigin="1849,14659" coordsize="175,245" path="m2013,14680l1928,14680,1938,14680,1963,14681,1981,14681,1997,14683,2000,14687,2003,14693,2005,14697,2005,14700,2005,14707,2005,14709,2010,14709,2011,14705,2011,14704,2012,14700,2013,14686,2013,14683,2013,14680e" filled="t" fillcolor="#231F20" stroked="f">
                <v:path arrowok="t"/>
                <v:fill/>
              </v:shape>
              <v:shape style="position:absolute;left:1849;top:14659;width:175;height:245" coordorigin="1849,14659" coordsize="175,245" path="m2016,14659l2012,14659,2010,14660,2008,14660,2006,14661,2001,14662,1987,14662,1966,14662,2016,14662,2016,14660,2016,14659e" filled="t" fillcolor="#231F20" stroked="f">
                <v:path arrowok="t"/>
                <v:fill/>
              </v:shape>
            </v:group>
            <v:group style="position:absolute;left:2029;top:14661;width:276;height:246" coordorigin="2029,14661" coordsize="276,246">
              <v:shape style="position:absolute;left:2029;top:14661;width:276;height:246" coordorigin="2029,14661" coordsize="276,246" path="m2124,14668l2040,14668,2045,14669,2057,14672,2062,14675,2159,14903,2162,14907,2171,14907,2174,14902,2183,14882,2188,14871,2201,14844,2177,14844,2121,14701,2117,14689,2114,14681,2114,14673,2115,14672,2117,14670,2120,14668,2124,14668e" filled="t" fillcolor="#231F20" stroked="f">
                <v:path arrowok="t"/>
                <v:fill/>
              </v:shape>
              <v:shape style="position:absolute;left:2029;top:14661;width:276;height:246" coordorigin="2029,14661" coordsize="276,246" path="m2248,14661l2225,14661,2222,14662,2222,14667,2225,14668,2232,14668,2237,14668,2241,14669,2244,14670,2245,14672,2245,14678,2220,14744,2192,14811,2178,14844,2201,14844,2221,14797,2234,14769,2251,14734,2258,14717,2266,14700,2275,14680,2279,14675,2289,14667,2304,14667,2305,14667,2305,14662,2263,14662,2248,14661e" filled="t" fillcolor="#231F20" stroked="f">
                <v:path arrowok="t"/>
                <v:fill/>
              </v:shape>
              <v:shape style="position:absolute;left:2029;top:14661;width:276;height:246" coordorigin="2029,14661" coordsize="276,246" path="m2037,14661l2032,14661,2029,14662,2029,14667,2029,14668,2133,14668,2135,14667,2135,14662,2135,14662,2079,14662,2037,14661e" filled="t" fillcolor="#231F20" stroked="f">
                <v:path arrowok="t"/>
                <v:fill/>
              </v:shape>
              <v:shape style="position:absolute;left:2029;top:14661;width:276;height:246" coordorigin="2029,14661" coordsize="276,246" path="m2304,14667l2289,14667,2296,14668,2303,14668,2304,14667e" filled="t" fillcolor="#231F20" stroked="f">
                <v:path arrowok="t"/>
                <v:fill/>
              </v:shape>
              <v:shape style="position:absolute;left:2029;top:14661;width:276;height:246" coordorigin="2029,14661" coordsize="276,246" path="m2302,14661l2288,14661,2273,14662,2305,14662,2302,14661e" filled="t" fillcolor="#231F20" stroked="f">
                <v:path arrowok="t"/>
                <v:fill/>
              </v:shape>
              <v:shape style="position:absolute;left:2029;top:14661;width:276;height:246" coordorigin="2029,14661" coordsize="276,246" path="m2131,14661l2118,14662,2079,14662,2135,14662,2131,14661e" filled="t" fillcolor="#231F20" stroked="f">
                <v:path arrowok="t"/>
                <v:fill/>
              </v:shape>
            </v:group>
            <v:group style="position:absolute;left:2307;top:14659;width:175;height:245" coordorigin="2307,14659" coordsize="175,245">
              <v:shape style="position:absolute;left:2307;top:14659;width:175;height:245" coordorigin="2307,14659" coordsize="175,245" path="m2475,14902l2370,14902,2399,14903,2416,14903,2436,14904,2475,14904,2475,14902e" filled="t" fillcolor="#231F20" stroked="f">
                <v:path arrowok="t"/>
                <v:fill/>
              </v:shape>
              <v:shape style="position:absolute;left:2307;top:14659;width:175;height:245" coordorigin="2307,14659" coordsize="175,245" path="m2314,14661l2309,14661,2307,14662,2307,14667,2309,14668,2317,14668,2323,14668,2336,14672,2339,14675,2340,14690,2340,14844,2340,14864,2339,14878,2337,14888,2336,14894,2329,14895,2326,14896,2322,14896,2313,14896,2312,14898,2312,14902,2314,14903,2325,14903,2341,14902,2349,14902,2356,14902,2475,14902,2477,14895,2479,14889,2479,14885,2435,14885,2406,14884,2390,14875,2384,14853,2384,14784,2385,14783,2466,14783,2468,14765,2385,14765,2384,14764,2384,14681,2385,14680,2471,14680,2472,14668,2474,14664,2474,14662,2424,14662,2357,14662,2314,14661e" filled="t" fillcolor="#231F20" stroked="f">
                <v:path arrowok="t"/>
                <v:fill/>
              </v:shape>
              <v:shape style="position:absolute;left:2307;top:14659;width:175;height:245" coordorigin="2307,14659" coordsize="175,245" path="m2481,14853l2476,14853,2475,14854,2475,14858,2472,14871,2469,14878,2452,14884,2435,14885,2479,14885,2481,14867,2481,14857,2481,14853e" filled="t" fillcolor="#231F20" stroked="f">
                <v:path arrowok="t"/>
                <v:fill/>
              </v:shape>
              <v:shape style="position:absolute;left:2307;top:14659;width:175;height:245" coordorigin="2307,14659" coordsize="175,245" path="m2466,14783l2385,14783,2396,14783,2421,14783,2458,14806,2458,14808,2458,14810,2459,14811,2464,14811,2464,14808,2464,14801,2465,14789,2466,14783e" filled="t" fillcolor="#231F20" stroked="f">
                <v:path arrowok="t"/>
                <v:fill/>
              </v:shape>
              <v:shape style="position:absolute;left:2307;top:14659;width:175;height:245" coordorigin="2307,14659" coordsize="175,245" path="m2467,14755l2464,14755,2463,14757,2460,14760,2457,14763,2453,14764,2430,14765,2385,14765,2468,14765,2468,14761,2468,14757,2467,14755e" filled="t" fillcolor="#231F20" stroked="f">
                <v:path arrowok="t"/>
                <v:fill/>
              </v:shape>
              <v:shape style="position:absolute;left:2307;top:14659;width:175;height:245" coordorigin="2307,14659" coordsize="175,245" path="m2471,14680l2385,14680,2396,14680,2421,14681,2439,14681,2455,14683,2458,14687,2460,14693,2462,14697,2462,14700,2463,14707,2463,14709,2468,14709,2469,14705,2469,14704,2470,14700,2471,14686,2471,14683,2471,14680e" filled="t" fillcolor="#231F20" stroked="f">
                <v:path arrowok="t"/>
                <v:fill/>
              </v:shape>
              <v:shape style="position:absolute;left:2307;top:14659;width:175;height:245" coordorigin="2307,14659" coordsize="175,245" path="m2473,14659l2470,14659,2468,14660,2466,14660,2463,14661,2458,14662,2444,14662,2424,14662,2474,14662,2473,14660,2473,14659e" filled="t" fillcolor="#231F20" stroked="f">
                <v:path arrowok="t"/>
                <v:fill/>
              </v:shape>
            </v:group>
            <v:group style="position:absolute;left:2510;top:14656;width:281;height:251" coordorigin="2510,14656" coordsize="281,251">
              <v:shape style="position:absolute;left:2510;top:14656;width:281;height:251" coordorigin="2510,14656" coordsize="281,251" path="m2626,14729l2566,14729,2568,14730,2574,14736,2634,14797,2703,14864,2741,14900,2744,14904,2749,14907,2757,14907,2760,14904,2760,14890,2761,14840,2738,14840,2736,14839,2727,14830,2678,14781,2626,14729e" filled="t" fillcolor="#231F20" stroked="f">
                <v:path arrowok="t"/>
                <v:fill/>
              </v:shape>
              <v:shape style="position:absolute;left:2510;top:14656;width:281;height:251" coordorigin="2510,14656" coordsize="281,251" path="m2602,14896l2513,14896,2510,14898,2510,14903,2513,14903,2535,14903,2551,14902,2604,14902,2604,14898,2602,14896e" filled="t" fillcolor="#231F20" stroked="f">
                <v:path arrowok="t"/>
                <v:fill/>
              </v:shape>
              <v:shape style="position:absolute;left:2510;top:14656;width:281;height:251" coordorigin="2510,14656" coordsize="281,251" path="m2604,14902l2551,14902,2555,14902,2571,14903,2596,14903,2601,14903,2604,14902,2604,14902e" filled="t" fillcolor="#231F20" stroked="f">
                <v:path arrowok="t"/>
                <v:fill/>
              </v:shape>
              <v:shape style="position:absolute;left:2510;top:14656;width:281;height:251" coordorigin="2510,14656" coordsize="281,251" path="m2554,14656l2546,14656,2544,14660,2544,14678,2541,14856,2539,14885,2531,14895,2526,14896,2520,14896,2593,14896,2566,14729,2626,14729,2558,14661,2554,14656e" filled="t" fillcolor="#231F20" stroked="f">
                <v:path arrowok="t"/>
                <v:fill/>
              </v:shape>
              <v:shape style="position:absolute;left:2510;top:14656;width:281;height:251" coordorigin="2510,14656" coordsize="281,251" path="m2780,14668l2719,14668,2732,14673,2735,14678,2735,14698,2738,14840,2761,14840,2764,14692,2764,14677,2767,14672,2776,14669,2780,14668e" filled="t" fillcolor="#231F20" stroked="f">
                <v:path arrowok="t"/>
                <v:fill/>
              </v:shape>
              <v:shape style="position:absolute;left:2510;top:14656;width:281;height:251" coordorigin="2510,14656" coordsize="281,251" path="m2710,14661l2705,14661,2701,14662,2701,14666,2702,14668,2790,14668,2791,14666,2791,14662,2750,14662,2710,14661e" filled="t" fillcolor="#231F20" stroked="f">
                <v:path arrowok="t"/>
                <v:fill/>
              </v:shape>
              <v:shape style="position:absolute;left:2510;top:14656;width:281;height:251" coordorigin="2510,14656" coordsize="281,251" path="m2788,14661l2768,14661,2755,14662,2791,14662,2791,14662,2788,14661e" filled="t" fillcolor="#231F20" stroked="f">
                <v:path arrowok="t"/>
                <v:fill/>
              </v:shape>
            </v:group>
            <v:group style="position:absolute;left:2815;top:14657;width:227;height:246" coordorigin="2815,14657" coordsize="227,246">
              <v:shape style="position:absolute;left:2815;top:14657;width:227;height:246" coordorigin="2815,14657" coordsize="227,246" path="m2989,14896l2882,14896,2881,14898,2881,14902,2883,14903,2898,14903,2919,14902,2940,14902,2990,14902,2990,14902,2990,14898,2989,14896e" filled="t" fillcolor="#231F20" stroked="f">
                <v:path arrowok="t"/>
                <v:fill/>
              </v:shape>
              <v:shape style="position:absolute;left:2815;top:14657;width:227;height:246" coordorigin="2815,14657" coordsize="227,246" path="m2990,14902l2940,14902,2960,14903,2984,14903,2988,14903,2990,14902e" filled="t" fillcolor="#231F20" stroked="f">
                <v:path arrowok="t"/>
                <v:fill/>
              </v:shape>
              <v:shape style="position:absolute;left:2815;top:14657;width:227;height:246" coordorigin="2815,14657" coordsize="227,246" path="m2953,14681l2909,14681,2909,14844,2908,14864,2908,14878,2906,14888,2904,14894,2898,14895,2895,14896,2891,14896,2980,14896,2973,14896,2958,14894,2956,14888,2955,14873,2954,14856,2953,14835,2953,14681e" filled="t" fillcolor="#231F20" stroked="f">
                <v:path arrowok="t"/>
                <v:fill/>
              </v:shape>
              <v:shape style="position:absolute;left:2815;top:14657;width:227;height:246" coordorigin="2815,14657" coordsize="227,246" path="m3042,14681l2953,14681,3001,14682,3027,14689,3034,14700,3034,14703,3035,14708,3036,14710,3040,14710,3041,14708,3041,14705,3041,14696,3042,14681e" filled="t" fillcolor="#231F20" stroked="f">
                <v:path arrowok="t"/>
                <v:fill/>
              </v:shape>
              <v:shape style="position:absolute;left:2815;top:14657;width:227;height:246" coordorigin="2815,14657" coordsize="227,246" path="m2829,14657l2824,14657,2823,14659,2823,14663,2822,14666,2815,14696,2816,14705,2816,14707,2821,14707,2821,14705,2822,14703,2823,14700,2824,14696,2828,14692,2833,14685,2841,14682,2909,14681,3042,14681,3042,14673,3042,14662,2863,14662,2850,14662,2841,14661,2832,14660,2829,14657e" filled="t" fillcolor="#231F20" stroked="f">
                <v:path arrowok="t"/>
                <v:fill/>
              </v:shape>
              <v:shape style="position:absolute;left:2815;top:14657;width:227;height:246" coordorigin="2815,14657" coordsize="227,246" path="m3042,14659l3038,14659,3036,14660,3030,14661,3026,14661,3018,14662,3042,14662,3042,14661,3042,14659e" filled="t" fillcolor="#231F20" stroked="f">
                <v:path arrowok="t"/>
                <v:fill/>
              </v:shape>
            </v:group>
            <v:group style="position:absolute;left:3187;top:14661;width:110;height:242" coordorigin="3187,14661" coordsize="110,242">
              <v:shape style="position:absolute;left:3187;top:14661;width:110;height:242" coordorigin="3187,14661" coordsize="110,242" path="m3295,14896l3189,14896,3187,14898,3187,14902,3190,14903,3204,14903,3225,14902,3246,14902,3296,14902,3297,14902,3297,14898,3295,14896e" filled="t" fillcolor="#231F20" stroked="f">
                <v:path arrowok="t"/>
                <v:fill/>
              </v:shape>
              <v:shape style="position:absolute;left:3187;top:14661;width:110;height:242" coordorigin="3187,14661" coordsize="110,242" path="m3296,14902l3246,14902,3266,14903,3290,14903,3294,14903,3296,14902e" filled="t" fillcolor="#231F20" stroked="f">
                <v:path arrowok="t"/>
                <v:fill/>
              </v:shape>
              <v:shape style="position:absolute;left:3187;top:14661;width:110;height:242" coordorigin="3187,14661" coordsize="110,242" path="m3280,14668l3196,14668,3200,14668,3204,14669,3211,14672,3214,14675,3215,14690,3215,14846,3215,14866,3214,14880,3213,14889,3211,14894,3204,14895,3201,14896,3198,14896,3287,14896,3279,14896,3275,14895,3260,14711,3260,14696,3261,14686,3261,14675,3264,14670,3273,14669,3277,14668,3280,14668e" filled="t" fillcolor="#231F20" stroked="f">
                <v:path arrowok="t"/>
                <v:fill/>
              </v:shape>
              <v:shape style="position:absolute;left:3187;top:14661;width:110;height:242" coordorigin="3187,14661" coordsize="110,242" path="m3195,14661l3189,14661,3187,14662,3187,14667,3189,14668,3286,14668,3288,14667,3288,14662,3236,14662,3195,14661e" filled="t" fillcolor="#231F20" stroked="f">
                <v:path arrowok="t"/>
                <v:fill/>
              </v:shape>
              <v:shape style="position:absolute;left:3187;top:14661;width:110;height:242" coordorigin="3187,14661" coordsize="110,242" path="m3286,14661l3276,14661,3236,14662,3288,14662,3286,14661e" filled="t" fillcolor="#231F20" stroked="f">
                <v:path arrowok="t"/>
                <v:fill/>
              </v:shape>
            </v:group>
            <v:group style="position:absolute;left:3344;top:14658;width:147;height:249" coordorigin="3344,14658" coordsize="147,249">
              <v:shape style="position:absolute;left:3344;top:14658;width:147;height:249" coordorigin="3344,14658" coordsize="147,249" path="m3353,14837l3347,14837,3346,14841,3346,14847,3345,14864,3344,14886,3344,14895,3345,14897,3350,14899,3358,14902,3374,14905,3395,14906,3422,14906,3442,14902,3461,14893,3464,14891,3408,14891,3387,14888,3368,14878,3357,14859,3355,14854,3353,14847,3353,14840,3353,14837e" filled="t" fillcolor="#231F20" stroked="f">
                <v:path arrowok="t"/>
                <v:fill/>
              </v:shape>
              <v:shape style="position:absolute;left:3344;top:14658;width:147;height:249" coordorigin="3344,14658" coordsize="147,249" path="m3421,14658l3365,14687,3352,14730,3356,14747,3365,14763,3381,14778,3403,14794,3443,14820,3453,14836,3455,14853,3449,14872,3433,14886,3408,14891,3464,14891,3476,14880,3485,14864,3490,14845,3491,14820,3486,14803,3475,14787,3459,14772,3435,14757,3410,14742,3396,14729,3391,14713,3391,14711,3392,14691,3409,14678,3432,14673,3486,14673,3486,14670,3486,14664,3485,14663,3481,14662,3470,14660,3450,14658,3421,14658e" filled="t" fillcolor="#231F20" stroked="f">
                <v:path arrowok="t"/>
                <v:fill/>
              </v:shape>
              <v:shape style="position:absolute;left:3344;top:14658;width:147;height:249" coordorigin="3344,14658" coordsize="147,249" path="m3486,14673l3453,14673,3464,14682,3469,14688,3476,14696,3478,14706,3478,14713,3479,14715,3484,14715,3485,14711,3485,14680,3486,14673e" filled="t" fillcolor="#231F20" stroked="f">
                <v:path arrowok="t"/>
                <v:fill/>
              </v:shape>
            </v:group>
            <v:group style="position:absolute;left:3651;top:14659;width:170;height:244" coordorigin="3651,14659" coordsize="170,244">
              <v:shape style="position:absolute;left:3651;top:14659;width:170;height:244" coordorigin="3651,14659" coordsize="170,244" path="m3764,14896l3657,14896,3656,14898,3656,14902,3659,14903,3672,14903,3693,14902,3714,14902,3765,14902,3765,14902,3765,14898,3764,14896e" filled="t" fillcolor="#231F20" stroked="f">
                <v:path arrowok="t"/>
                <v:fill/>
              </v:shape>
              <v:shape style="position:absolute;left:3651;top:14659;width:170;height:244" coordorigin="3651,14659" coordsize="170,244" path="m3765,14902l3714,14902,3734,14903,3758,14903,3763,14903,3765,14902e" filled="t" fillcolor="#231F20" stroked="f">
                <v:path arrowok="t"/>
                <v:fill/>
              </v:shape>
              <v:shape style="position:absolute;left:3651;top:14659;width:170;height:244" coordorigin="3651,14659" coordsize="170,244" path="m3659,14661l3653,14661,3651,14662,3651,14667,3653,14668,3661,14668,3667,14668,3669,14669,3680,14672,3683,14675,3684,14690,3684,14845,3684,14864,3683,14878,3682,14888,3680,14894,3673,14895,3670,14896,3666,14896,3755,14896,3748,14896,3744,14895,3729,14837,3729,14783,3729,14783,3809,14783,3811,14769,3811,14765,3729,14765,3729,14764,3729,14681,3730,14680,3818,14680,3818,14680,3818,14675,3819,14668,3821,14664,3821,14662,3767,14662,3701,14662,3659,14661e" filled="t" fillcolor="#231F20" stroked="f">
                <v:path arrowok="t"/>
                <v:fill/>
              </v:shape>
              <v:shape style="position:absolute;left:3651;top:14659;width:170;height:244" coordorigin="3651,14659" coordsize="170,244" path="m3809,14783l3729,14783,3765,14783,3784,14784,3794,14784,3798,14791,3800,14795,3801,14799,3802,14803,3802,14807,3803,14810,3808,14810,3808,14807,3809,14785,3809,14783e" filled="t" fillcolor="#231F20" stroked="f">
                <v:path arrowok="t"/>
                <v:fill/>
              </v:shape>
              <v:shape style="position:absolute;left:3651;top:14659;width:170;height:244" coordorigin="3651,14659" coordsize="170,244" path="m3812,14755l3809,14755,3808,14757,3806,14759,3803,14763,3798,14764,3792,14764,3787,14765,3729,14765,3811,14765,3812,14760,3812,14757,3812,14755e" filled="t" fillcolor="#231F20" stroked="f">
                <v:path arrowok="t"/>
                <v:fill/>
              </v:shape>
              <v:shape style="position:absolute;left:3651;top:14659;width:170;height:244" coordorigin="3651,14659" coordsize="170,244" path="m3818,14680l3732,14680,3786,14681,3799,14682,3805,14687,3810,14696,3809,14698,3809,14707,3811,14708,3816,14708,3816,14705,3817,14702,3817,14698,3818,14680e" filled="t" fillcolor="#231F20" stroked="f">
                <v:path arrowok="t"/>
                <v:fill/>
              </v:shape>
              <v:shape style="position:absolute;left:3651;top:14659;width:170;height:244" coordorigin="3651,14659" coordsize="170,244" path="m3820,14659l3817,14659,3815,14660,3813,14661,3810,14661,3806,14662,3789,14662,3767,14662,3821,14662,3821,14660,3820,14659e" filled="t" fillcolor="#231F20" stroked="f">
                <v:path arrowok="t"/>
                <v:fill/>
              </v:shape>
            </v:group>
            <v:group style="position:absolute;left:3856;top:14661;width:264;height:242" coordorigin="3856,14661" coordsize="264,242">
              <v:shape style="position:absolute;left:3856;top:14661;width:264;height:242" coordorigin="3856,14661" coordsize="264,242" path="m3965,14896l3863,14896,3861,14898,3861,14902,3864,14903,3874,14903,3895,14902,3915,14902,3966,14902,3967,14902,3967,14898,3965,14896e" filled="t" fillcolor="#231F20" stroked="f">
                <v:path arrowok="t"/>
                <v:fill/>
              </v:shape>
              <v:shape style="position:absolute;left:3856;top:14661;width:264;height:242" coordorigin="3856,14661" coordsize="264,242" path="m3966,14902l3915,14902,3936,14903,3960,14903,3964,14903,3966,14902e" filled="t" fillcolor="#231F20" stroked="f">
                <v:path arrowok="t"/>
                <v:fill/>
              </v:shape>
              <v:shape style="position:absolute;left:3856;top:14661;width:264;height:242" coordorigin="3856,14661" coordsize="264,242" path="m4017,14803l3934,14803,3964,14804,3966,14804,3968,14804,3970,14806,3978,14816,3990,14834,4006,14855,4055,14901,4064,14903,4118,14903,4120,14902,4120,14898,4119,14896,4112,14896,4104,14895,4055,14855,4019,14806,4017,14803e" filled="t" fillcolor="#231F20" stroked="f">
                <v:path arrowok="t"/>
                <v:fill/>
              </v:shape>
              <v:shape style="position:absolute;left:3856;top:14661;width:264;height:242" coordorigin="3856,14661" coordsize="264,242" path="m3864,14661l3859,14661,3856,14662,3856,14667,3858,14668,3867,14668,3872,14668,3886,14672,3889,14675,3889,14690,3890,14844,3889,14864,3888,14878,3887,14888,3885,14894,3878,14895,3875,14896,3872,14896,3958,14896,3951,14896,3936,14894,3932,14834,3932,14804,3933,14803,4017,14803,4008,14787,3952,14787,3942,14787,3935,14784,3933,14783,3932,14782,3932,14681,3933,14680,3935,14679,3938,14678,3946,14678,4024,14678,4011,14669,3994,14664,3974,14662,3906,14662,3864,14661e" filled="t" fillcolor="#231F20" stroked="f">
                <v:path arrowok="t"/>
                <v:fill/>
              </v:shape>
              <v:shape style="position:absolute;left:3856;top:14661;width:264;height:242" coordorigin="3856,14661" coordsize="264,242" path="m4024,14678l3946,14678,3961,14678,3976,14683,3990,14695,4000,14717,4003,14751,3995,14771,3983,14782,3978,14786,3973,14787,4008,14787,4006,14785,4024,14768,4037,14751,4044,14735,4046,14718,4042,14699,4030,14682,4024,14678e" filled="t" fillcolor="#231F20" stroked="f">
                <v:path arrowok="t"/>
                <v:fill/>
              </v:shape>
              <v:shape style="position:absolute;left:3856;top:14661;width:264;height:242" coordorigin="3856,14661" coordsize="264,242" path="m3949,14662l3906,14662,3974,14662,3973,14662,3949,14662e" filled="t" fillcolor="#231F20" stroked="f">
                <v:path arrowok="t"/>
                <v:fill/>
              </v:shape>
            </v:group>
            <v:group style="position:absolute;left:4114;top:14659;width:175;height:245" coordorigin="4114,14659" coordsize="175,245">
              <v:shape style="position:absolute;left:4114;top:14659;width:175;height:245" coordorigin="4114,14659" coordsize="175,245" path="m4283,14902l4177,14902,4206,14903,4224,14903,4244,14904,4282,14904,4283,14902e" filled="t" fillcolor="#231F20" stroked="f">
                <v:path arrowok="t"/>
                <v:fill/>
              </v:shape>
              <v:shape style="position:absolute;left:4114;top:14659;width:175;height:245" coordorigin="4114,14659" coordsize="175,245" path="m4122,14661l4117,14661,4114,14662,4114,14667,4116,14668,4125,14668,4130,14668,4143,14672,4146,14675,4147,14690,4147,14844,4147,14864,4146,14878,4145,14888,4143,14894,4136,14895,4133,14896,4129,14896,4120,14896,4119,14898,4119,14902,4122,14903,4132,14903,4149,14902,4156,14902,4164,14902,4283,14902,4284,14895,4286,14889,4287,14885,4242,14885,4214,14884,4197,14875,4192,14853,4192,14784,4192,14783,4273,14783,4275,14765,4192,14765,4192,14764,4192,14681,4193,14680,4278,14680,4279,14668,4281,14664,4281,14662,4231,14662,4164,14662,4122,14661e" filled="t" fillcolor="#231F20" stroked="f">
                <v:path arrowok="t"/>
                <v:fill/>
              </v:shape>
              <v:shape style="position:absolute;left:4114;top:14659;width:175;height:245" coordorigin="4114,14659" coordsize="175,245" path="m4288,14853l4284,14853,4283,14854,4282,14858,4280,14871,4276,14878,4260,14884,4242,14885,4287,14885,4289,14867,4289,14857,4288,14853e" filled="t" fillcolor="#231F20" stroked="f">
                <v:path arrowok="t"/>
                <v:fill/>
              </v:shape>
              <v:shape style="position:absolute;left:4114;top:14659;width:175;height:245" coordorigin="4114,14659" coordsize="175,245" path="m4273,14783l4192,14783,4203,14783,4228,14783,4265,14806,4265,14808,4265,14810,4266,14811,4271,14811,4271,14808,4271,14801,4272,14789,4273,14783e" filled="t" fillcolor="#231F20" stroked="f">
                <v:path arrowok="t"/>
                <v:fill/>
              </v:shape>
              <v:shape style="position:absolute;left:4114;top:14659;width:175;height:245" coordorigin="4114,14659" coordsize="175,245" path="m4274,14755l4271,14755,4270,14757,4268,14760,4265,14763,4260,14764,4237,14765,4192,14765,4275,14765,4276,14761,4276,14757,4274,14755e" filled="t" fillcolor="#231F20" stroked="f">
                <v:path arrowok="t"/>
                <v:fill/>
              </v:shape>
              <v:shape style="position:absolute;left:4114;top:14659;width:175;height:245" coordorigin="4114,14659" coordsize="175,245" path="m4278,14680l4193,14680,4203,14680,4228,14681,4246,14681,4262,14683,4265,14687,4268,14693,4270,14697,4270,14700,4270,14707,4270,14709,4275,14709,4276,14705,4276,14704,4277,14700,4278,14686,4278,14683,4278,14680e" filled="t" fillcolor="#231F20" stroked="f">
                <v:path arrowok="t"/>
                <v:fill/>
              </v:shape>
              <v:shape style="position:absolute;left:4114;top:14659;width:175;height:245" coordorigin="4114,14659" coordsize="175,245" path="m4281,14659l4277,14659,4275,14660,4273,14660,4271,14661,4265,14662,4251,14662,4231,14662,4281,14662,4281,14660,4281,14659e" filled="t" fillcolor="#231F20" stroked="f">
                <v:path arrowok="t"/>
                <v:fill/>
              </v:shape>
            </v:group>
            <v:group style="position:absolute;left:4323;top:14659;width:175;height:245" coordorigin="4323,14659" coordsize="175,245">
              <v:shape style="position:absolute;left:4323;top:14659;width:175;height:245" coordorigin="4323,14659" coordsize="175,245" path="m4491,14902l4386,14902,4415,14903,4433,14903,4453,14904,4491,14904,4491,14902e" filled="t" fillcolor="#231F20" stroked="f">
                <v:path arrowok="t"/>
                <v:fill/>
              </v:shape>
              <v:shape style="position:absolute;left:4323;top:14659;width:175;height:245" coordorigin="4323,14659" coordsize="175,245" path="m4330,14661l4326,14661,4323,14662,4323,14667,4325,14668,4333,14668,4339,14668,4352,14672,4355,14675,4356,14690,4356,14844,4356,14864,4355,14878,4354,14888,4352,14894,4345,14895,4342,14896,4338,14896,4329,14896,4328,14898,4328,14902,4330,14903,4341,14903,4357,14902,4365,14902,4373,14902,4491,14902,4493,14895,4495,14889,4496,14885,4451,14885,4423,14884,4406,14875,4401,14853,4401,14784,4401,14783,4482,14783,4484,14765,4401,14765,4401,14764,4401,14681,4401,14680,4487,14680,4488,14668,4490,14664,4490,14662,4440,14662,4373,14662,4330,14661e" filled="t" fillcolor="#231F20" stroked="f">
                <v:path arrowok="t"/>
                <v:fill/>
              </v:shape>
              <v:shape style="position:absolute;left:4323;top:14659;width:175;height:245" coordorigin="4323,14659" coordsize="175,245" path="m4497,14853l4492,14853,4492,14854,4491,14858,4489,14871,4485,14878,4468,14884,4451,14885,4496,14885,4498,14867,4498,14857,4497,14853e" filled="t" fillcolor="#231F20" stroked="f">
                <v:path arrowok="t"/>
                <v:fill/>
              </v:shape>
              <v:shape style="position:absolute;left:4323;top:14659;width:175;height:245" coordorigin="4323,14659" coordsize="175,245" path="m4482,14783l4401,14783,4412,14783,4437,14783,4474,14806,4474,14808,4474,14810,4475,14811,4480,14811,4480,14808,4480,14801,4481,14789,4482,14783e" filled="t" fillcolor="#231F20" stroked="f">
                <v:path arrowok="t"/>
                <v:fill/>
              </v:shape>
              <v:shape style="position:absolute;left:4323;top:14659;width:175;height:245" coordorigin="4323,14659" coordsize="175,245" path="m4483,14755l4480,14755,4479,14757,4477,14760,4474,14763,4469,14764,4446,14765,4401,14765,4484,14765,4485,14761,4485,14757,4483,14755e" filled="t" fillcolor="#231F20" stroked="f">
                <v:path arrowok="t"/>
                <v:fill/>
              </v:shape>
              <v:shape style="position:absolute;left:4323;top:14659;width:175;height:245" coordorigin="4323,14659" coordsize="175,245" path="m4487,14680l4401,14680,4412,14680,4437,14681,4455,14681,4471,14683,4474,14687,4477,14693,4479,14697,4479,14700,4479,14707,4479,14709,4484,14709,4485,14705,4485,14704,4486,14700,4487,14686,4487,14683,4487,14680e" filled="t" fillcolor="#231F20" stroked="f">
                <v:path arrowok="t"/>
                <v:fill/>
              </v:shape>
              <v:shape style="position:absolute;left:4323;top:14659;width:175;height:245" coordorigin="4323,14659" coordsize="175,245" path="m4489,14659l4486,14659,4484,14660,4482,14660,4480,14661,4474,14662,4460,14662,4440,14662,4490,14662,4490,14660,4489,14659e" filled="t" fillcolor="#231F20" stroked="f">
                <v:path arrowok="t"/>
                <v:fill/>
              </v:shape>
            </v:group>
            <v:group style="position:absolute;left:4649;top:14657;width:274;height:249" coordorigin="4649,14657" coordsize="274,249">
              <v:shape style="position:absolute;left:4649;top:14657;width:274;height:249" coordorigin="4649,14657" coordsize="274,249" path="m4777,14657l4703,14680,4662,14727,4649,14782,4649,14784,4672,14852,4721,14891,4807,14906,4830,14901,4851,14893,4858,14889,4785,14889,4766,14885,4712,14828,4700,14750,4706,14723,4748,14680,4788,14674,4862,14674,4854,14670,4831,14663,4806,14659,4777,14657e" filled="t" fillcolor="#231F20" stroked="f">
                <v:path arrowok="t"/>
                <v:fill/>
              </v:shape>
              <v:shape style="position:absolute;left:4649;top:14657;width:274;height:249" coordorigin="4649,14657" coordsize="274,249" path="m4862,14674l4788,14674,4808,14679,4826,14687,4866,14737,4874,14791,4872,14817,4837,14878,4785,14889,4858,14889,4909,14834,4923,14766,4920,14745,4913,14725,4903,14708,4890,14693,4874,14680,4862,14674e" filled="t" fillcolor="#231F20" stroked="f">
                <v:path arrowok="t"/>
                <v:fill/>
              </v:shape>
            </v:group>
            <v:group style="position:absolute;left:4952;top:14659;width:170;height:244" coordorigin="4952,14659" coordsize="170,244">
              <v:shape style="position:absolute;left:4952;top:14659;width:170;height:244" coordorigin="4952,14659" coordsize="170,244" path="m5065,14896l4958,14896,4957,14898,4957,14902,4959,14903,4973,14903,4993,14902,5015,14902,5066,14902,5066,14902,5066,14898,5065,14896e" filled="t" fillcolor="#231F20" stroked="f">
                <v:path arrowok="t"/>
                <v:fill/>
              </v:shape>
              <v:shape style="position:absolute;left:4952;top:14659;width:170;height:244" coordorigin="4952,14659" coordsize="170,244" path="m5066,14902l5015,14902,5035,14903,5059,14903,5064,14903,5066,14902e" filled="t" fillcolor="#231F20" stroked="f">
                <v:path arrowok="t"/>
                <v:fill/>
              </v:shape>
              <v:shape style="position:absolute;left:4952;top:14659;width:170;height:244" coordorigin="4952,14659" coordsize="170,244" path="m4959,14661l4954,14661,4952,14662,4952,14667,4954,14668,4962,14668,4968,14668,4970,14669,4981,14672,4984,14675,4985,14690,4985,14845,4984,14864,4983,14878,4982,14888,4980,14894,4974,14895,4971,14896,4967,14896,5056,14896,5049,14896,5044,14895,5029,14837,5029,14783,5030,14783,5110,14783,5112,14769,5112,14765,5030,14765,5029,14764,5029,14681,5030,14680,5119,14680,5119,14680,5119,14675,5120,14668,5122,14664,5122,14662,5068,14662,5002,14662,4959,14661e" filled="t" fillcolor="#231F20" stroked="f">
                <v:path arrowok="t"/>
                <v:fill/>
              </v:shape>
              <v:shape style="position:absolute;left:4952;top:14659;width:170;height:244" coordorigin="4952,14659" coordsize="170,244" path="m5110,14783l5030,14783,5066,14783,5085,14784,5095,14784,5099,14791,5100,14795,5102,14799,5103,14803,5103,14807,5104,14810,5109,14810,5109,14807,5110,14785,5110,14783e" filled="t" fillcolor="#231F20" stroked="f">
                <v:path arrowok="t"/>
                <v:fill/>
              </v:shape>
              <v:shape style="position:absolute;left:4952;top:14659;width:170;height:244" coordorigin="4952,14659" coordsize="170,244" path="m5112,14755l5109,14755,5109,14757,5107,14759,5104,14763,5099,14764,5093,14764,5088,14765,5030,14765,5112,14765,5113,14760,5113,14757,5112,14755e" filled="t" fillcolor="#231F20" stroked="f">
                <v:path arrowok="t"/>
                <v:fill/>
              </v:shape>
              <v:shape style="position:absolute;left:4952;top:14659;width:170;height:244" coordorigin="4952,14659" coordsize="170,244" path="m5119,14680l5032,14680,5087,14681,5100,14682,5106,14687,5110,14696,5110,14698,5110,14707,5112,14708,5117,14708,5117,14705,5118,14702,5118,14698,5119,14680e" filled="t" fillcolor="#231F20" stroked="f">
                <v:path arrowok="t"/>
                <v:fill/>
              </v:shape>
              <v:shape style="position:absolute;left:4952;top:14659;width:170;height:244" coordorigin="4952,14659" coordsize="170,244" path="m5121,14659l5118,14659,5116,14660,5114,14661,5111,14661,5107,14662,5090,14662,5068,14662,5122,14662,5122,14660,5121,14659e" filled="t" fillcolor="#231F20" stroked="f">
                <v:path arrowok="t"/>
                <v:fill/>
              </v:shape>
              <v:shape style="position:absolute;left:5219;top:14598;width:1667;height:365" type="#_x0000_t75">
                <v:imagedata r:id="rId14" o:title=""/>
              </v:shape>
              <v:shape style="position:absolute;left:6921;top:14560;width:2336;height:403" type="#_x0000_t75">
                <v:imagedata r:id="rId15" o:title=""/>
              </v:shape>
            </v:group>
            <v:group style="position:absolute;left:9360;top:14661;width:110;height:242" coordorigin="9360,14661" coordsize="110,242">
              <v:shape style="position:absolute;left:9360;top:14661;width:110;height:242" coordorigin="9360,14661" coordsize="110,242" path="m9469,14896l9362,14896,9361,14898,9361,14902,9363,14903,9378,14903,9399,14902,9420,14902,9470,14902,9470,14902,9470,14898,9469,14896e" filled="t" fillcolor="#231F20" stroked="f">
                <v:path arrowok="t"/>
                <v:fill/>
              </v:shape>
              <v:shape style="position:absolute;left:9360;top:14661;width:110;height:242" coordorigin="9360,14661" coordsize="110,242" path="m9470,14902l9420,14902,9440,14903,9464,14903,9468,14903,9470,14902e" filled="t" fillcolor="#231F20" stroked="f">
                <v:path arrowok="t"/>
                <v:fill/>
              </v:shape>
              <v:shape style="position:absolute;left:9360;top:14661;width:110;height:242" coordorigin="9360,14661" coordsize="110,242" path="m9453,14668l9369,14668,9374,14668,9377,14669,9384,14672,9388,14675,9389,14690,9389,14846,9388,14866,9388,14880,9386,14889,9384,14894,9378,14895,9375,14896,9371,14896,9460,14896,9453,14896,9448,14895,9433,14711,9434,14696,9434,14686,9435,14675,9437,14670,9447,14669,9450,14668,9453,14668e" filled="t" fillcolor="#231F20" stroked="f">
                <v:path arrowok="t"/>
                <v:fill/>
              </v:shape>
              <v:shape style="position:absolute;left:9360;top:14661;width:110;height:242" coordorigin="9360,14661" coordsize="110,242" path="m9368,14661l9363,14661,9360,14662,9360,14667,9362,14668,9460,14668,9462,14667,9461,14662,9409,14662,9368,14661e" filled="t" fillcolor="#231F20" stroked="f">
                <v:path arrowok="t"/>
                <v:fill/>
              </v:shape>
              <v:shape style="position:absolute;left:9360;top:14661;width:110;height:242" coordorigin="9360,14661" coordsize="110,242" path="m9459,14661l9450,14661,9409,14662,9461,14662,9459,14661e" filled="t" fillcolor="#231F20" stroked="f">
                <v:path arrowok="t"/>
                <v:fill/>
              </v:shape>
            </v:group>
            <v:group style="position:absolute;left:9518;top:14658;width:147;height:249" coordorigin="9518,14658" coordsize="147,249">
              <v:shape style="position:absolute;left:9518;top:14658;width:147;height:249" coordorigin="9518,14658" coordsize="147,249" path="m9527,14837l9521,14837,9519,14841,9519,14847,9518,14864,9518,14886,9518,14895,9519,14897,9524,14899,9532,14902,9547,14905,9568,14906,9595,14906,9615,14902,9634,14893,9637,14891,9581,14891,9560,14888,9542,14878,9530,14859,9528,14854,9527,14847,9527,14840,9527,14837e" filled="t" fillcolor="#231F20" stroked="f">
                <v:path arrowok="t"/>
                <v:fill/>
              </v:shape>
              <v:shape style="position:absolute;left:9518;top:14658;width:147;height:249" coordorigin="9518,14658" coordsize="147,249" path="m9595,14658l9538,14687,9525,14730,9529,14747,9539,14763,9554,14778,9577,14794,9616,14820,9626,14836,9628,14853,9622,14872,9606,14886,9581,14891,9637,14891,9649,14880,9659,14864,9664,14845,9665,14820,9659,14803,9649,14787,9632,14772,9609,14757,9583,14742,9569,14729,9564,14713,9564,14711,9565,14691,9582,14678,9605,14673,9659,14673,9660,14670,9660,14664,9658,14663,9655,14662,9643,14660,9624,14658,9595,14658e" filled="t" fillcolor="#231F20" stroked="f">
                <v:path arrowok="t"/>
                <v:fill/>
              </v:shape>
              <v:shape style="position:absolute;left:9518;top:14658;width:147;height:249" coordorigin="9518,14658" coordsize="147,249" path="m9659,14673l9627,14673,9637,14682,9642,14688,9649,14696,9651,14706,9651,14713,9652,14715,9657,14715,9658,14711,9658,14680,9659,14673e" filled="t" fillcolor="#231F20" stroked="f">
                <v:path arrowok="t"/>
                <v:fill/>
              </v:shape>
              <v:shape style="position:absolute;left:9773;top:14558;width:1788;height:406" type="#_x0000_t75">
                <v:imagedata r:id="rId16" o:title=""/>
              </v:shape>
            </v:group>
            <v:group style="position:absolute;left:20;top:0;width:12220;height:15840" coordorigin="20,0" coordsize="12220,15840">
              <v:shape style="position:absolute;left:20;top:0;width:12220;height:15840" coordorigin="20,0" coordsize="12220,15840" path="m12240,0l20,0,20,15840,12240,15840,12240,15520,340,15520,340,320,12240,320,12240,0e" filled="t" fillcolor="#FFFFFF" stroked="f">
                <v:path arrowok="t"/>
                <v:fill/>
              </v:shape>
            </v:group>
            <v:group style="position:absolute;left:11940;top:320;width:300;height:15200" coordorigin="11940,320" coordsize="300,15200">
              <v:shape style="position:absolute;left:11940;top:320;width:300;height:15200" coordorigin="11940,320" coordsize="300,15200" path="m12240,320l11940,320,11940,15520,12240,15520,12240,320e" filled="t" fillcolor="#FFFFFF" stroked="f">
                <v:path arrowok="t"/>
                <v:fill/>
              </v:shape>
            </v:group>
            <v:group style="position:absolute;left:5782;top:10281;width:138;height:136" coordorigin="5782,10281" coordsize="138,136">
              <v:shape style="position:absolute;left:5782;top:10281;width:138;height:136" coordorigin="5782,10281" coordsize="138,136" path="m5837,10281l5784,10339,5782,10366,5789,10384,5802,10398,5820,10409,5843,10415,5871,10417,5891,10407,5906,10392,5916,10372,5920,10350,5919,10341,5864,10284,5837,10281e" filled="t" fillcolor="#231F20" stroked="f">
                <v:path arrowok="t"/>
                <v:fill/>
              </v:shape>
            </v:group>
            <v:group style="position:absolute;left:392;top:362;width:11519;height:14999" coordorigin="392,362" coordsize="11519,14999">
              <v:shape style="position:absolute;left:392;top:362;width:11519;height:14999" coordorigin="392,362" coordsize="11519,14999" path="m11912,362l392,362,392,15361,11912,15361,11912,15262,492,15262,492,462,11912,462,11912,362e" filled="t" fillcolor="#BB4C27" stroked="f">
                <v:path arrowok="t"/>
                <v:fill/>
              </v:shape>
            </v:group>
            <v:group style="position:absolute;left:11812;top:462;width:100;height:14800" coordorigin="11812,462" coordsize="100,14800">
              <v:shape style="position:absolute;left:11812;top:462;width:100;height:14800" coordorigin="11812,462" coordsize="100,14800" path="m11912,462l11812,462,11812,15262,11912,15262,11912,462e" filled="t" fillcolor="#BB4C27" stroked="f">
                <v:path arrowok="t"/>
                <v:fill/>
              </v:shape>
            </v:group>
            <v:group style="position:absolute;left:6104;top:2994;width:678;height:641" coordorigin="6104,2994" coordsize="678,641">
              <v:shape style="position:absolute;left:6104;top:2994;width:678;height:641" coordorigin="6104,2994" coordsize="678,641" path="m6316,3620l6107,3620,6104,3621,6104,3633,6109,3634,6124,3634,6149,3634,6211,3632,6224,3632,6318,3632,6318,3621,6316,3620e" filled="t" fillcolor="#231F20" stroked="f">
                <v:path arrowok="t"/>
                <v:fill/>
              </v:shape>
              <v:shape style="position:absolute;left:6104;top:2994;width:678;height:641" coordorigin="6104,2994" coordsize="678,641" path="m6318,3632l6224,3632,6243,3633,6285,3634,6304,3634,6313,3634,6318,3633,6318,3632e" filled="t" fillcolor="#231F20" stroked="f">
                <v:path arrowok="t"/>
                <v:fill/>
              </v:shape>
              <v:shape style="position:absolute;left:6104;top:2994;width:678;height:641" coordorigin="6104,2994" coordsize="678,641" path="m6620,3419l6513,3419,6515,3421,6517,3425,6583,3600,6587,3610,6581,3617,6575,3619,6567,3620,6564,3621,6666,3634,6774,3634,6782,3633,6782,3620,6778,3620,6770,3620,6753,3618,6694,3583,6664,3527,6636,3458,6620,3419e" filled="t" fillcolor="#231F20" stroked="f">
                <v:path arrowok="t"/>
                <v:fill/>
              </v:shape>
              <v:shape style="position:absolute;left:6104;top:2994;width:678;height:641" coordorigin="6104,2994" coordsize="678,641" path="m6447,2994l6439,2994,6428,3001,6416,3027,6209,3546,6199,3568,6140,3618,6121,3620,6306,3620,6283,3619,6265,3609,6261,3586,6265,3567,6273,3544,6317,3426,6319,3421,6321,3419,6620,3419,6604,3378,6338,3378,6337,3376,6338,3373,6414,3170,6415,3167,6416,3163,6517,3163,6493,3101,6469,3042,6452,3001,6447,2994e" filled="t" fillcolor="#231F20" stroked="f">
                <v:path arrowok="t"/>
                <v:fill/>
              </v:shape>
              <v:shape style="position:absolute;left:6104;top:2994;width:678;height:641" coordorigin="6104,2994" coordsize="678,641" path="m6517,3163l6421,3163,6422,3167,6423,3170,6497,3373,6498,3376,6497,3378,6604,3378,6517,3163e" filled="t" fillcolor="#231F20" stroked="f">
                <v:path arrowok="t"/>
                <v:fill/>
              </v:shape>
            </v:group>
            <v:group style="position:absolute;left:6779;top:3105;width:579;height:530" coordorigin="6779,3105" coordsize="579,530">
              <v:shape style="position:absolute;left:6779;top:3105;width:579;height:530" coordorigin="6779,3105" coordsize="579,530" path="m6784,3105l6779,3107,6779,3116,6784,3119,6793,3119,6810,3120,6851,3172,6852,3349,6852,3500,6849,3570,6812,3620,6793,3620,6790,3624,6790,3632,6795,3634,6818,3634,6883,3632,6899,3632,7020,3632,7021,3632,7021,3624,7017,3620,7007,3620,6989,3618,6948,3574,6945,3504,6944,3417,6947,3415,7136,3415,7136,3414,7124,3393,7117,3380,6990,3380,6969,3378,6951,3374,6946,3372,6944,3369,6944,3148,6946,3145,6955,3143,6973,3142,6998,3141,7152,3141,7142,3133,7066,3108,7047,3106,6882,3106,6819,3105,6784,3105e" filled="t" fillcolor="#231F20" stroked="f">
                <v:path arrowok="t"/>
                <v:fill/>
              </v:shape>
              <v:shape style="position:absolute;left:6779;top:3105;width:579;height:530" coordorigin="6779,3105" coordsize="579,530" path="m7020,3632l6899,3632,6982,3634,7006,3634,7015,3634,7020,3632e" filled="t" fillcolor="#231F20" stroked="f">
                <v:path arrowok="t"/>
                <v:fill/>
              </v:shape>
              <v:shape style="position:absolute;left:6779;top:3105;width:579;height:530" coordorigin="6779,3105" coordsize="579,530" path="m7136,3415l6950,3415,7015,3417,7020,3417,7024,3418,7028,3422,7035,3431,7044,3444,7056,3461,7069,3480,7115,3542,7157,3591,7210,3627,7274,3634,7353,3634,7358,3633,7358,3624,7354,3620,7339,3620,7325,3617,7251,3569,7206,3519,7159,3453,7147,3434,7136,3415e" filled="t" fillcolor="#231F20" stroked="f">
                <v:path arrowok="t"/>
                <v:fill/>
              </v:shape>
              <v:shape style="position:absolute;left:6779;top:3105;width:579;height:530" coordorigin="6779,3105" coordsize="579,530" path="m7152,3141l6998,3141,7013,3143,7029,3147,7085,3199,7102,3290,7097,3313,7053,3372,6990,3380,7117,3380,7113,3371,7131,3354,7146,3338,7186,3272,7194,3216,7189,3194,7179,3174,7168,3157,7155,3143,7152,3141e" filled="t" fillcolor="#231F20" stroked="f">
                <v:path arrowok="t"/>
                <v:fill/>
              </v:shape>
              <v:shape style="position:absolute;left:6779;top:3105;width:579;height:530" coordorigin="6779,3105" coordsize="579,530" path="m7004,3105l6882,3106,7047,3106,7046,3106,7025,3105,7004,3105e" filled="t" fillcolor="#231F20" stroked="f">
                <v:path arrowok="t"/>
                <v:fill/>
              </v:shape>
            </v:group>
            <v:group style="position:absolute;left:7469;top:3632;width:233;height:4" coordorigin="7469,3632" coordsize="233,4">
              <v:shape style="position:absolute;left:7469;top:3632;width:233;height:4" coordorigin="7469,3632" coordsize="233,4" path="m7702,3632l7469,3632,7485,3632,7583,3635,7621,3636,7694,3636,7702,3632e" filled="t" fillcolor="#231F20" stroked="f">
                <v:path arrowok="t"/>
                <v:fill/>
              </v:shape>
            </v:group>
            <v:group style="position:absolute;left:7344;top:3105;width:377;height:530" coordorigin="7344,3105" coordsize="377,530">
              <v:shape style="position:absolute;left:7344;top:3105;width:377;height:530" coordorigin="7344,3105" coordsize="377,530" path="m7349,3105l7344,3107,7344,3116,7349,3119,7358,3119,7375,3120,7416,3172,7417,3494,7416,3515,7413,3584,7377,3620,7358,3620,7355,3624,7355,3632,7360,3634,7385,3634,7429,3633,7469,3632,7702,3632,7710,3628,7720,3604,7721,3595,7612,3595,7585,3595,7524,3574,7514,3527,7514,3373,7515,3370,7692,3370,7694,3349,7696,3332,7515,3332,7514,3329,7514,3148,7516,3145,7704,3145,7704,3140,7707,3116,7709,3107,7539,3107,7462,3107,7382,3105,7349,3105e" filled="t" fillcolor="#231F20" stroked="f">
                <v:path arrowok="t"/>
                <v:fill/>
              </v:shape>
            </v:group>
            <v:group style="position:absolute;left:7612;top:3524;width:115;height:71" coordorigin="7612,3524" coordsize="115,71">
              <v:shape style="position:absolute;left:7612;top:3524;width:115;height:71" coordorigin="7612,3524" coordsize="115,71" path="m7726,3524l7715,3524,7713,3527,7709,3546,7702,3565,7635,3595,7612,3595,7721,3595,7723,3581,7726,3557,7727,3541,7727,3533,7726,3524e" filled="t" fillcolor="#231F20" stroked="f">
                <v:path arrowok="t"/>
                <v:fill/>
              </v:shape>
            </v:group>
            <v:group style="position:absolute;left:7515;top:3370;width:177;height:62" coordorigin="7515,3370" coordsize="177,62">
              <v:shape style="position:absolute;left:7515;top:3370;width:177;height:62" coordorigin="7515,3370" coordsize="177,62" path="m7692,3370l7515,3370,7522,3370,7537,3370,7607,3373,7672,3401,7674,3410,7674,3419,7675,3426,7675,3429,7676,3432,7688,3432,7689,3422,7689,3414,7690,3400,7691,3377,7692,3370e" filled="t" fillcolor="#231F20" stroked="f">
                <v:path arrowok="t"/>
                <v:fill/>
              </v:shape>
            </v:group>
            <v:group style="position:absolute;left:7515;top:3311;width:183;height:21" coordorigin="7515,3311" coordsize="183,21">
              <v:shape style="position:absolute;left:7515;top:3311;width:183;height:21" coordorigin="7515,3311" coordsize="183,21" path="m7695,3311l7689,3311,7686,3315,7680,3320,7604,3332,7515,3332,7696,3332,7697,3327,7698,3320,7698,3314,7695,3311e" filled="t" fillcolor="#231F20" stroked="f">
                <v:path arrowok="t"/>
                <v:fill/>
              </v:shape>
            </v:group>
            <v:group style="position:absolute;left:7516;top:3145;width:188;height:63" coordorigin="7516,3145" coordsize="188,63">
              <v:shape style="position:absolute;left:7516;top:3145;width:188;height:63" coordorigin="7516,3145" coordsize="188,63" path="m7704,3145l7516,3145,7527,3145,7566,3146,7637,3150,7685,3195,7685,3205,7686,3209,7697,3209,7698,3200,7701,3185,7704,3145e" filled="t" fillcolor="#231F20" stroked="f">
                <v:path arrowok="t"/>
                <v:fill/>
              </v:shape>
            </v:group>
            <v:group style="position:absolute;left:7539;top:3099;width:170;height:8" coordorigin="7539,3099" coordsize="170,8">
              <v:shape style="position:absolute;left:7539;top:3099;width:170;height:8" coordorigin="7539,3099" coordsize="170,8" path="m7708,3099l7701,3099,7697,3102,7693,3102,7687,3103,7675,3106,7662,3107,7539,3107,7709,3107,7709,3102,7708,3099e" filled="t" fillcolor="#231F20" stroked="f">
                <v:path arrowok="t"/>
                <v:fill/>
              </v:shape>
            </v:group>
            <v:group style="position:absolute;left:7983;top:3105;width:564;height:530" coordorigin="7983,3105" coordsize="564,530">
              <v:shape style="position:absolute;left:7983;top:3105;width:564;height:530" coordorigin="7983,3105" coordsize="564,530" path="m7997,3105l7988,3105,7983,3106,7983,3116,7988,3119,7995,3119,8011,3123,8059,3162,8095,3214,8134,3275,8174,3338,8206,3391,8217,3452,8216,3524,8214,3585,8176,3620,8158,3620,8155,3624,8155,3633,8161,3634,8172,3634,8191,3634,8255,3632,8273,3632,8393,3632,8394,3632,8394,3624,8389,3620,8373,3619,8355,3617,8315,3567,8314,3438,8315,3420,8318,3400,8326,3377,8333,3365,8339,3353,8279,3353,8272,3341,8258,3318,8206,3229,8176,3177,8168,3163,8163,3155,8157,3145,8154,3137,8154,3125,8158,3122,8175,3117,8180,3117,8180,3106,8078,3106,7997,3105e" filled="t" fillcolor="#231F20" stroked="f">
                <v:path arrowok="t"/>
                <v:fill/>
              </v:shape>
              <v:shape style="position:absolute;left:7983;top:3105;width:564;height:530" coordorigin="7983,3105" coordsize="564,530" path="m8393,3632l8273,3632,8354,3634,8378,3634,8388,3634,8393,3632e" filled="t" fillcolor="#231F20" stroked="f">
                <v:path arrowok="t"/>
                <v:fill/>
              </v:shape>
              <v:shape style="position:absolute;left:7983;top:3105;width:564;height:530" coordorigin="7983,3105" coordsize="564,530" path="m8385,3105l8377,3105,8373,3106,8373,3117,8380,3118,8386,3120,8399,3122,8402,3129,8402,3138,8371,3208,8332,3275,8293,3335,8279,3353,8339,3353,8376,3293,8417,3229,8454,3174,8501,3127,8525,3119,8541,3119,8547,3116,8547,3106,8446,3106,8406,3105,8385,3105e" filled="t" fillcolor="#231F20" stroked="f">
                <v:path arrowok="t"/>
                <v:fill/>
              </v:shape>
              <v:shape style="position:absolute;left:7983;top:3105;width:564;height:530" coordorigin="7983,3105" coordsize="564,530" path="m8176,3105l8157,3105,8095,3106,8078,3106,8180,3106,8176,3105e" filled="t" fillcolor="#231F20" stroked="f">
                <v:path arrowok="t"/>
                <v:fill/>
              </v:shape>
              <v:shape style="position:absolute;left:7983;top:3105;width:564;height:530" coordorigin="7983,3105" coordsize="564,530" path="m8542,3105l8529,3105,8467,3106,8446,3106,8546,3106,8542,3105e" filled="t" fillcolor="#231F20" stroked="f">
                <v:path arrowok="t"/>
                <v:fill/>
              </v:shape>
            </v:group>
            <v:group style="position:absolute;left:8533;top:3095;width:472;height:548" coordorigin="8533,3095" coordsize="472,548">
              <v:shape style="position:absolute;left:8533;top:3095;width:472;height:548" coordorigin="8533,3095" coordsize="472,548" path="m8837,3095l8775,3099,8696,3121,8635,3157,8589,3204,8557,3257,8535,3333,8533,3369,8533,3388,8549,3465,8576,3519,8617,3568,8672,3608,8743,3634,8829,3643,8857,3643,8933,3629,8988,3606,8856,3606,8833,3604,8770,3587,8719,3552,8679,3503,8653,3441,8641,3369,8640,3343,8642,3309,8662,3227,8699,3174,8767,3139,8822,3132,9005,3132,9003,3131,8939,3107,8864,3096,8837,3095e" filled="t" fillcolor="#231F20" stroked="f">
                <v:path arrowok="t"/>
                <v:fill/>
              </v:shape>
            </v:group>
            <v:group style="position:absolute;left:8822;top:3132;width:310;height:473" coordorigin="8822,3132" coordsize="310,473">
              <v:shape style="position:absolute;left:8822;top:3132;width:310;height:473" coordorigin="8822,3132" coordsize="310,473" path="m9005,3132l8822,3132,8843,3134,8864,3138,8920,3161,8966,3202,9001,3258,9021,3328,9025,3382,9024,3422,9011,3488,8976,3554,8913,3596,8856,3606,8988,3606,9051,3558,9092,3504,9119,3439,9132,3365,9133,3338,9130,3315,9114,3251,9083,3197,9039,3154,9022,3142,9005,3132e" filled="t" fillcolor="#231F20" stroked="f">
                <v:path arrowok="t"/>
                <v:fill/>
              </v:shape>
            </v:group>
            <v:group style="position:absolute;left:9189;top:3105;width:444;height:539" coordorigin="9189,3105" coordsize="444,539">
              <v:shape style="position:absolute;left:9189;top:3105;width:444;height:539" coordorigin="9189,3105" coordsize="444,539" path="m9194,3105l9189,3107,9189,3116,9193,3119,9203,3119,9220,3120,9262,3172,9262,3382,9262,3427,9271,3498,9304,3567,9361,3618,9424,3638,9496,3643,9513,3643,9589,3627,9633,3603,9502,3603,9486,3602,9429,3582,9379,3527,9364,3465,9361,3405,9361,3221,9364,3150,9398,3120,9402,3119,9418,3119,9422,3116,9422,3107,9308,3107,9227,3105,9194,3105e" filled="t" fillcolor="#231F20" stroked="f">
                <v:path arrowok="t"/>
                <v:fill/>
              </v:shape>
            </v:group>
            <v:group style="position:absolute;left:9502;top:3105;width:275;height:498" coordorigin="9502,3105" coordsize="275,498">
              <v:shape style="position:absolute;left:9502;top:3105;width:275;height:498" coordorigin="9502,3105" coordsize="275,498" path="m9591,3105l9581,3105,9576,3107,9576,3116,9580,3119,9589,3119,9604,3120,9646,3173,9647,3427,9646,3445,9637,3506,9597,3573,9542,3599,9502,3603,9633,3603,9686,3544,9706,3487,9714,3425,9716,3245,9716,3221,9718,3150,9752,3120,9757,3119,9773,3119,9777,3116,9777,3107,9676,3107,9618,3105,9591,3105e" filled="t" fillcolor="#231F20" stroked="f">
                <v:path arrowok="t"/>
                <v:fill/>
              </v:shape>
            </v:group>
            <v:group style="position:absolute;left:9677;top:3105;width:101;height:2" coordorigin="9677,3105" coordsize="101,2">
              <v:shape style="position:absolute;left:9677;top:3105;width:101;height:2" coordorigin="9677,3105" coordsize="101,2" path="m9772,3105l9756,3105,9677,3107,9777,3107,9772,3105e" filled="t" fillcolor="#231F20" stroked="f">
                <v:path arrowok="t"/>
                <v:fill/>
              </v:shape>
            </v:group>
            <v:group style="position:absolute;left:9308;top:3105;width:114;height:2" coordorigin="9308,3105" coordsize="114,2">
              <v:shape style="position:absolute;left:9308;top:3105;width:114;height:2" coordorigin="9308,3105" coordsize="114,2" path="m9417,3105l9390,3105,9325,3106,9308,3107,9422,3107,9417,3105e" filled="t" fillcolor="#231F20" stroked="f">
                <v:path arrowok="t"/>
                <v:fill/>
              </v:shape>
              <v:shape style="position:absolute;left:5681;top:3902;width:2746;height:572" type="#_x0000_t75">
                <v:imagedata r:id="rId17" o:title=""/>
              </v:shape>
            </v:group>
            <v:group style="position:absolute;left:8668;top:3928;width:373;height:530" coordorigin="8668,3928" coordsize="373,530">
              <v:shape style="position:absolute;left:8668;top:3928;width:373;height:530" coordorigin="8668,3928" coordsize="373,530" path="m8674,3928l8668,3930,8668,3940,8674,3942,8683,3942,8700,3944,8741,3996,8741,4331,8741,4340,8738,4408,8702,4443,8683,4443,8681,4447,8681,4456,8686,4458,8697,4458,8715,4458,8779,4456,8919,4456,8919,4456,8919,4447,8916,4443,8902,4443,8884,4442,8841,4386,8839,4308,8839,4257,8839,4194,8840,4194,9016,4194,9018,4178,9021,4156,8840,4156,8839,4153,8839,3971,8841,3970,9035,3970,9036,3961,9038,3942,9041,3934,9041,3930,8864,3930,8787,3930,8708,3929,8674,3928e" filled="t" fillcolor="#231F20" stroked="f">
                <v:path arrowok="t"/>
                <v:fill/>
              </v:shape>
            </v:group>
            <v:group style="position:absolute;left:8797;top:4456;width:122;height:2" coordorigin="8797,4456" coordsize="122,2">
              <v:shape style="position:absolute;left:8797;top:4456;width:122;height:2" coordorigin="8797,4456" coordsize="122,2" path="m8919,4456l8797,4456,8880,4458,8915,4458,8919,4456e" filled="t" fillcolor="#231F20" stroked="f">
                <v:path arrowok="t"/>
                <v:fill/>
              </v:shape>
            </v:group>
            <v:group style="position:absolute;left:8840;top:4194;width:176;height:59" coordorigin="8840,4194" coordsize="176,59">
              <v:shape style="position:absolute;left:8840;top:4194;width:176;height:59" coordorigin="8840,4194" coordsize="176,59" path="m9016,4194l8840,4194,8856,4194,8926,4195,8985,4207,8999,4238,8999,4248,9002,4253,9013,4253,9014,4243,9014,4225,9016,4202,9016,4194e" filled="t" fillcolor="#231F20" stroked="f">
                <v:path arrowok="t"/>
                <v:fill/>
              </v:shape>
            </v:group>
            <v:group style="position:absolute;left:8844;top:4134;width:179;height:21" coordorigin="8844,4134" coordsize="179,21">
              <v:shape style="position:absolute;left:8844;top:4134;width:179;height:21" coordorigin="8844,4134" coordsize="179,21" path="m9021,4134l9014,4134,9013,4138,9008,4142,9002,4151,8991,4153,8978,4154,8967,4155,8844,4156,9021,4156,9021,4153,9022,4142,9022,4137,9021,4134e" filled="t" fillcolor="#231F20" stroked="f">
                <v:path arrowok="t"/>
                <v:fill/>
              </v:shape>
            </v:group>
            <v:group style="position:absolute;left:8845;top:3970;width:190;height:62" coordorigin="8845,3970" coordsize="190,62">
              <v:shape style="position:absolute;left:8845;top:3970;width:190;height:62" coordorigin="8845,3970" coordsize="190,62" path="m9035,3970l8845,3970,8981,3974,9001,3982,9012,3994,9017,4003,9016,4014,9016,4028,9020,4031,9030,4031,9031,4023,9033,4003,9034,3978,9035,3970e" filled="t" fillcolor="#231F20" stroked="f">
                <v:path arrowok="t"/>
                <v:fill/>
              </v:shape>
            </v:group>
            <v:group style="position:absolute;left:8864;top:3923;width:177;height:8" coordorigin="8864,3923" coordsize="177,8">
              <v:shape style="position:absolute;left:8864;top:3923;width:177;height:8" coordorigin="8864,3923" coordsize="177,8" path="m9039,3923l9032,3923,9029,3926,9025,3927,9017,3928,9008,3929,8993,3930,8864,3930,9041,3930,9041,3926,9039,3923e" filled="t" fillcolor="#231F20" stroked="f">
                <v:path arrowok="t"/>
                <v:fill/>
              </v:shape>
            </v:group>
            <v:group style="position:absolute;left:9129;top:3919;width:472;height:548" coordorigin="9129,3919" coordsize="472,548">
              <v:shape style="position:absolute;left:9129;top:3919;width:472;height:548" coordorigin="9129,3919" coordsize="472,548" path="m9433,3919l9371,3923,9293,3945,9231,3981,9185,4027,9154,4081,9132,4156,9129,4193,9130,4212,9146,4288,9173,4343,9214,4392,9269,4431,9339,4458,9426,4467,9453,4466,9529,4453,9585,4429,9453,4429,9430,4428,9367,4411,9315,4376,9276,4326,9250,4264,9237,4193,9237,4166,9238,4132,9258,4051,9296,3998,9363,3962,9419,3956,9601,3956,9600,3955,9535,3931,9461,3919,9433,3919e" filled="t" fillcolor="#231F20" stroked="f">
                <v:path arrowok="t"/>
                <v:fill/>
              </v:shape>
            </v:group>
            <v:group style="position:absolute;left:9419;top:3956;width:310;height:473" coordorigin="9419,3956" coordsize="310,473">
              <v:shape style="position:absolute;left:9419;top:3956;width:310;height:473" coordorigin="9419,3956" coordsize="310,473" path="m9601,3956l9419,3956,9440,3958,9460,3961,9517,3985,9563,4025,9598,4082,9618,4152,9622,4206,9620,4246,9608,4311,9572,4377,9510,4420,9453,4429,9585,4429,9648,4382,9689,4327,9716,4262,9729,4188,9729,4162,9727,4139,9711,4075,9680,4021,9636,3978,9618,3966,9601,3956e" filled="t" fillcolor="#231F20" stroked="f">
                <v:path arrowok="t"/>
                <v:fill/>
              </v:shape>
            </v:group>
            <v:group style="position:absolute;left:9792;top:3928;width:579;height:530" coordorigin="9792,3928" coordsize="579,530">
              <v:shape style="position:absolute;left:9792;top:3928;width:579;height:530" coordorigin="9792,3928" coordsize="579,530" path="m9797,3928l9792,3930,9792,3940,9797,3942,9806,3942,9823,3944,9864,3996,9865,4172,9865,4324,9862,4393,9825,4443,9806,4443,9803,4447,9803,4456,9808,4458,9831,4458,9896,4456,9912,4456,10034,4456,10034,4456,10034,4447,10030,4443,10020,4443,10002,4442,9961,4398,9958,4327,9957,4241,9960,4239,10149,4239,10149,4238,10137,4217,10130,4204,10003,4204,9982,4202,9964,4198,9959,4195,9957,4193,9957,3971,9959,3969,9968,3966,9986,3965,10011,3965,10165,3965,10155,3956,10079,3932,10060,3930,9895,3930,9832,3929,9797,3928e" filled="t" fillcolor="#231F20" stroked="f">
                <v:path arrowok="t"/>
                <v:fill/>
              </v:shape>
              <v:shape style="position:absolute;left:9792;top:3928;width:579;height:530" coordorigin="9792,3928" coordsize="579,530" path="m10034,4456l9912,4456,9995,4458,10019,4458,10028,4458,10034,4456e" filled="t" fillcolor="#231F20" stroked="f">
                <v:path arrowok="t"/>
                <v:fill/>
              </v:shape>
              <v:shape style="position:absolute;left:9792;top:3928;width:579;height:530" coordorigin="9792,3928" coordsize="579,530" path="m10149,4239l9963,4239,10028,4241,10033,4241,10037,4241,10041,4246,10048,4254,10057,4268,10069,4284,10082,4303,10128,4366,10170,4415,10223,4450,10287,4458,10366,4458,10371,4456,10371,4447,10367,4443,10352,4443,10338,4440,10264,4392,10219,4342,10172,4277,10160,4258,10149,4239e" filled="t" fillcolor="#231F20" stroked="f">
                <v:path arrowok="t"/>
                <v:fill/>
              </v:shape>
              <v:shape style="position:absolute;left:9792;top:3928;width:579;height:530" coordorigin="9792,3928" coordsize="579,530" path="m10165,3965l10011,3965,10026,3966,10042,3971,10098,4023,10115,4114,10110,4137,10066,4196,10003,4204,10130,4204,10126,4195,10144,4178,10159,4162,10199,4096,10207,4040,10202,4017,10192,3997,10181,3980,10168,3967,10165,3965e" filled="t" fillcolor="#231F20" stroked="f">
                <v:path arrowok="t"/>
                <v:fill/>
              </v:shape>
              <v:shape style="position:absolute;left:9792;top:3928;width:579;height:530" coordorigin="9792,3928" coordsize="579,530" path="m10017,3928l9895,3930,10060,3930,10059,3930,10038,3929,10017,3928e" filled="t" fillcolor="#231F20" stroked="f">
                <v:path arrowok="t"/>
                <v:fill/>
              </v:shape>
            </v:group>
            <v:group style="position:absolute;left:5475;top:4686;width:412;height:774" coordorigin="5475,4686" coordsize="412,774">
              <v:shape style="position:absolute;left:5475;top:4686;width:412;height:774" coordorigin="5475,4686" coordsize="412,774" path="m5501,5246l5484,5246,5481,5257,5477,5327,5475,5423,5478,5428,5544,5451,5627,5460,5652,5460,5670,5459,5746,5443,5805,5413,5650,5413,5630,5412,5557,5382,5517,5328,5502,5263,5502,5255,5501,5246e" filled="t" fillcolor="#231F20" stroked="f">
                <v:path arrowok="t"/>
                <v:fill/>
              </v:shape>
              <v:shape style="position:absolute;left:5475;top:4686;width:412;height:774" coordorigin="5475,4686" coordsize="412,774" path="m5719,4686l5644,4696,5582,4723,5536,4764,5506,4819,5496,4887,5498,4904,5518,4970,5565,5036,5620,5089,5708,5160,5728,5178,5766,5228,5783,5296,5783,5315,5779,5333,5727,5395,5650,5413,5805,5413,5852,5366,5877,5312,5887,5251,5888,5228,5886,5212,5866,5145,5821,5081,5770,5031,5695,4972,5670,4953,5620,4904,5595,4842,5594,4826,5597,4806,5648,4747,5726,4732,5869,4732,5869,4723,5869,4715,5869,4708,5795,4690,5747,4687,5719,4686e" filled="t" fillcolor="#231F20" stroked="f">
                <v:path arrowok="t"/>
                <v:fill/>
              </v:shape>
              <v:shape style="position:absolute;left:5475;top:4686;width:412;height:774" coordorigin="5475,4686" coordsize="412,774" path="m5869,4732l5726,4732,5751,4736,5772,4743,5827,4791,5845,4845,5845,4857,5848,4863,5866,4800,5867,4772,5868,4749,5869,4732e" filled="t" fillcolor="#231F20" stroked="f">
                <v:path arrowok="t"/>
                <v:fill/>
              </v:shape>
            </v:group>
            <v:group style="position:absolute;left:6029;top:4811;width:532;height:646" coordorigin="6029,4811" coordsize="532,646">
              <v:shape style="position:absolute;left:6029;top:4811;width:532;height:646" coordorigin="6029,4811" coordsize="532,646" path="m6035,4811l6029,4813,6029,4825,6034,4828,6044,4828,6063,4829,6115,4885,6116,4965,6116,5054,6116,5204,6126,5280,6146,5337,6186,5392,6253,5436,6315,5452,6393,5457,6410,5457,6428,5456,6503,5440,6561,5409,6408,5409,6392,5409,6315,5384,6264,5333,6241,5259,6235,5181,6235,4944,6238,4883,6269,4831,6280,4829,6285,4828,6303,4828,6308,4825,6308,4813,6171,4813,6069,4812,6035,4811e" filled="t" fillcolor="#231F20" stroked="f">
                <v:path arrowok="t"/>
                <v:fill/>
              </v:shape>
            </v:group>
            <v:group style="position:absolute;left:6408;top:4828;width:302;height:581" coordorigin="6408,4828" coordsize="302,581">
              <v:shape style="position:absolute;left:6408;top:4828;width:302;height:581" coordorigin="6408,4828" coordsize="302,581" path="m6709,4828l6518,4828,6533,4829,6546,4833,6576,4885,6578,4957,6578,5187,6578,5204,6572,5268,6546,5340,6504,5384,6447,5406,6408,5409,6561,5409,6610,5363,6638,5310,6653,5250,6659,5187,6660,5054,6660,4991,6661,4926,6665,4856,6705,4829,6709,4828e" filled="t" fillcolor="#231F20" stroked="f">
                <v:path arrowok="t"/>
                <v:fill/>
              </v:shape>
            </v:group>
            <v:group style="position:absolute;left:6493;top:4811;width:241;height:17" coordorigin="6493,4811" coordsize="241,17">
              <v:shape style="position:absolute;left:6493;top:4811;width:241;height:17" coordorigin="6493,4811" coordsize="241,17" path="m6499,4811l6493,4813,6493,4825,6498,4828,6729,4828,6734,4825,6734,4813,6614,4813,6538,4812,6499,4811e" filled="t" fillcolor="#231F20" stroked="f">
                <v:path arrowok="t"/>
                <v:fill/>
              </v:shape>
            </v:group>
            <v:group style="position:absolute;left:6614;top:4811;width:120;height:2" coordorigin="6614,4811" coordsize="120,2">
              <v:shape style="position:absolute;left:6614;top:4811;width:120;height:2" coordorigin="6614,4811" coordsize="120,2" path="m6728,4811l6714,4811,6692,4812,6614,4813,6734,4813,6728,4811e" filled="t" fillcolor="#231F20" stroked="f">
                <v:path arrowok="t"/>
                <v:fill/>
              </v:shape>
            </v:group>
            <v:group style="position:absolute;left:6171;top:4811;width:137;height:2" coordorigin="6171,4811" coordsize="137,2">
              <v:shape style="position:absolute;left:6171;top:4811;width:137;height:2" coordorigin="6171,4811" coordsize="137,2" path="m6302,4811l6273,4812,6171,4813,6308,4813,6302,4811e" filled="t" fillcolor="#231F20" stroked="f">
                <v:path arrowok="t"/>
                <v:fill/>
              </v:shape>
            </v:group>
            <v:group style="position:absolute;left:6808;top:4793;width:899;height:654" coordorigin="6808,4793" coordsize="899,654">
              <v:shape style="position:absolute;left:6808;top:4793;width:899;height:654" coordorigin="6808,4793" coordsize="899,654" path="m7017,5429l6813,5429,6808,5433,6808,5445,6815,5447,6837,5447,6900,5444,6917,5444,7023,5444,7023,5433,7017,5429e" filled="t" fillcolor="#231F20" stroked="f">
                <v:path arrowok="t"/>
                <v:fill/>
              </v:shape>
              <v:shape style="position:absolute;left:6808;top:4793;width:899;height:654" coordorigin="6808,4793" coordsize="899,654" path="m7023,5444l6917,5444,6978,5446,7002,5447,7015,5447,7023,5445,7023,5444e" filled="t" fillcolor="#231F20" stroked="f">
                <v:path arrowok="t"/>
                <v:fill/>
              </v:shape>
              <v:shape style="position:absolute;left:6808;top:4793;width:899;height:654" coordorigin="6808,4793" coordsize="899,654" path="m7554,5023l7445,5023,7493,5386,7496,5410,7494,5420,7489,5422,7483,5424,7479,5427,7539,5442,7674,5447,7698,5447,7708,5444,7708,5432,7702,5429,7693,5429,7681,5428,7622,5406,7602,5338,7554,5023e" filled="t" fillcolor="#231F20" stroked="f">
                <v:path arrowok="t"/>
                <v:fill/>
              </v:shape>
              <v:shape style="position:absolute;left:6808;top:4793;width:899;height:654" coordorigin="6808,4793" coordsize="899,654" path="m7120,5033l6996,5033,7003,5041,7022,5080,7063,5165,7090,5221,7096,5234,7126,5291,7161,5357,7200,5427,7229,5443,7239,5429,7255,5398,7310,5288,7247,5288,7120,5033e" filled="t" fillcolor="#231F20" stroked="f">
                <v:path arrowok="t"/>
                <v:fill/>
              </v:shape>
              <v:shape style="position:absolute;left:6808;top:4793;width:899;height:654" coordorigin="6808,4793" coordsize="899,654" path="m6996,4793l6980,4793,6972,4801,6970,4814,6882,5378,6875,5401,6865,5419,6849,5427,6835,5429,7001,5429,6993,5428,6963,5422,6952,5416,6952,5386,6953,5376,6955,5361,6996,5033,7120,5033,7014,4819,7002,4797,6996,4793e" filled="t" fillcolor="#231F20" stroked="f">
                <v:path arrowok="t"/>
                <v:fill/>
              </v:shape>
              <v:shape style="position:absolute;left:6808;top:4793;width:899;height:654" coordorigin="6808,4793" coordsize="899,654" path="m7510,4793l7495,4793,7487,4800,7480,4813,7247,5288,7310,5288,7442,5023,7554,5023,7523,4819,7520,4801,7510,4793e" filled="t" fillcolor="#231F20" stroked="f">
                <v:path arrowok="t"/>
                <v:fill/>
              </v:shape>
            </v:group>
            <v:group style="position:absolute;left:7770;top:4793;width:899;height:654" coordorigin="7770,4793" coordsize="899,654">
              <v:shape style="position:absolute;left:7770;top:4793;width:899;height:654" coordorigin="7770,4793" coordsize="899,654" path="m7978,5429l7775,5429,7770,5433,7770,5445,7777,5447,7798,5447,7862,5444,7879,5444,7984,5444,7984,5433,7978,5429e" filled="t" fillcolor="#231F20" stroked="f">
                <v:path arrowok="t"/>
                <v:fill/>
              </v:shape>
              <v:shape style="position:absolute;left:7770;top:4793;width:899;height:654" coordorigin="7770,4793" coordsize="899,654" path="m7984,5444l7879,5444,7940,5446,7964,5447,7977,5447,7984,5445,7984,5444e" filled="t" fillcolor="#231F20" stroked="f">
                <v:path arrowok="t"/>
                <v:fill/>
              </v:shape>
              <v:shape style="position:absolute;left:7770;top:4793;width:899;height:654" coordorigin="7770,4793" coordsize="899,654" path="m8515,5023l8406,5023,8455,5386,8458,5410,8456,5420,8451,5422,8445,5424,8441,5427,8501,5442,8636,5447,8659,5447,8669,5444,8669,5432,8663,5429,8655,5429,8642,5428,8584,5406,8563,5338,8515,5023e" filled="t" fillcolor="#231F20" stroked="f">
                <v:path arrowok="t"/>
                <v:fill/>
              </v:shape>
              <v:shape style="position:absolute;left:7770;top:4793;width:899;height:654" coordorigin="7770,4793" coordsize="899,654" path="m8082,5033l7958,5033,7965,5041,7984,5080,8025,5165,8052,5221,8058,5234,8088,5291,8122,5357,8162,5427,8191,5443,8201,5429,8217,5398,8272,5288,8209,5288,8082,5033e" filled="t" fillcolor="#231F20" stroked="f">
                <v:path arrowok="t"/>
                <v:fill/>
              </v:shape>
              <v:shape style="position:absolute;left:7770;top:4793;width:899;height:654" coordorigin="7770,4793" coordsize="899,654" path="m7958,4793l7942,4793,7934,4801,7932,4814,7843,5378,7837,5401,7827,5419,7811,5427,7797,5429,7963,5429,7955,5428,7925,5422,7913,5416,7913,5386,7914,5376,7916,5361,7958,5033,8082,5033,7976,4819,7964,4797,7958,4793e" filled="t" fillcolor="#231F20" stroked="f">
                <v:path arrowok="t"/>
                <v:fill/>
              </v:shape>
              <v:shape style="position:absolute;left:7770;top:4793;width:899;height:654" coordorigin="7770,4793" coordsize="899,654" path="m8472,4793l8457,4793,8449,4800,8442,4813,8209,5288,8272,5288,8403,5023,8515,5023,8484,4819,8481,4801,8472,4793e" filled="t" fillcolor="#231F20" stroked="f">
                <v:path arrowok="t"/>
                <v:fill/>
              </v:shape>
            </v:group>
            <v:group style="position:absolute;left:8916;top:5444;width:290;height:4" coordorigin="8916,5444" coordsize="290,4">
              <v:shape style="position:absolute;left:8916;top:5444;width:290;height:4" coordorigin="8916,5444" coordsize="290,4" path="m9206,5444l8916,5444,8932,5444,9017,5446,9031,5447,9063,5447,9101,5448,9170,5448,9198,5448,9206,5444e" filled="t" fillcolor="#231F20" stroked="f">
                <v:path arrowok="t"/>
                <v:fill/>
              </v:shape>
            </v:group>
            <v:group style="position:absolute;left:8773;top:4811;width:453;height:635" coordorigin="8773,4811" coordsize="453,635">
              <v:shape style="position:absolute;left:8773;top:4811;width:453;height:635" coordorigin="8773,4811" coordsize="453,635" path="m8780,4811l8773,4813,8773,4825,8779,4828,8789,4828,8809,4829,8860,4885,8861,5264,8861,5286,8858,5363,8831,5426,8814,5429,8790,5429,8787,5434,8787,5444,8793,5447,8815,5447,8899,5444,8916,5444,9206,5444,9214,5440,9223,5417,9226,5400,9090,5400,9063,5400,8997,5382,8977,5314,8978,5134,8979,5130,9191,5130,9191,5125,9196,5084,8979,5084,8978,5080,8978,4863,8980,4860,9205,4860,9207,4841,9210,4822,9212,4814,9067,4814,8900,4813,8815,4812,8780,4811e" filled="t" fillcolor="#231F20" stroked="f">
                <v:path arrowok="t"/>
                <v:fill/>
              </v:shape>
            </v:group>
            <v:group style="position:absolute;left:9090;top:5314;width:143;height:85" coordorigin="9090,5314" coordsize="143,85">
              <v:shape style="position:absolute;left:9090;top:5314;width:143;height:85" coordorigin="9090,5314" coordsize="143,85" path="m9232,5314l9219,5314,9217,5318,9215,5328,9209,5351,9152,5396,9090,5400,9226,5400,9226,5397,9229,5373,9232,5351,9233,5334,9233,5325,9232,5314e" filled="t" fillcolor="#231F20" stroked="f">
                <v:path arrowok="t"/>
                <v:fill/>
              </v:shape>
            </v:group>
            <v:group style="position:absolute;left:8979;top:5130;width:212;height:74" coordorigin="8979,5130" coordsize="212,74">
              <v:shape style="position:absolute;left:8979;top:5130;width:212;height:74" coordorigin="8979,5130" coordsize="212,74" path="m9191,5130l8979,5130,8995,5130,9033,5131,9105,5134,9167,5166,9169,5177,9169,5188,9170,5197,9170,5201,9172,5204,9186,5204,9187,5192,9188,5171,9189,5148,9191,5130e" filled="t" fillcolor="#231F20" stroked="f">
                <v:path arrowok="t"/>
                <v:fill/>
              </v:shape>
            </v:group>
            <v:group style="position:absolute;left:8979;top:5058;width:219;height:26" coordorigin="8979,5058" coordsize="219,26">
              <v:shape style="position:absolute;left:8979;top:5058;width:219;height:26" coordorigin="8979,5058" coordsize="219,26" path="m9195,5058l9187,5058,9184,5063,9172,5074,9112,5083,8979,5084,9196,5084,9197,5076,9198,5067,9198,5062,9195,5058e" filled="t" fillcolor="#231F20" stroked="f">
                <v:path arrowok="t"/>
                <v:fill/>
              </v:shape>
            </v:group>
            <v:group style="position:absolute;left:8980;top:4860;width:226;height:76" coordorigin="8980,4860" coordsize="226,76">
              <v:shape style="position:absolute;left:8980;top:4860;width:226;height:76" coordorigin="8980,4860" coordsize="226,76" path="m9205,4860l8980,4860,9021,4860,9095,4863,9156,4872,9183,4919,9183,4932,9184,4936,9197,4936,9199,4926,9200,4922,9202,4909,9203,4890,9205,4860e" filled="t" fillcolor="#231F20" stroked="f">
                <v:path arrowok="t"/>
                <v:fill/>
              </v:shape>
            </v:group>
            <v:group style="position:absolute;left:9067;top:4804;width:145;height:9" coordorigin="9067,4804" coordsize="145,9">
              <v:shape style="position:absolute;left:9067;top:4804;width:145;height:9" coordorigin="9067,4804" coordsize="145,9" path="m9211,4804l9202,4804,9197,4807,9192,4808,9185,4809,9171,4812,9155,4813,9148,4814,9067,4814,9212,4814,9212,4813,9212,4808,9211,4804e" filled="t" fillcolor="#231F20" stroked="f">
                <v:path arrowok="t"/>
                <v:fill/>
              </v:shape>
            </v:group>
            <v:group style="position:absolute;left:9372;top:4811;width:695;height:635" coordorigin="9372,4811" coordsize="695,635">
              <v:shape style="position:absolute;left:9372;top:4811;width:695;height:635" coordorigin="9372,4811" coordsize="695,635" path="m9379,4811l9372,4813,9372,4825,9378,4828,9388,4828,9408,4829,9459,4885,9460,5141,9460,5276,9458,5345,9446,5416,9413,5429,9389,5429,9386,5434,9386,5444,9392,5447,9416,5447,9501,5444,9516,5444,9662,5444,9663,5444,9663,5434,9659,5429,9644,5429,9625,5428,9574,5369,9571,5300,9571,5238,9571,5186,9574,5184,9784,5184,9770,5165,9755,5146,9759,5142,9638,5142,9579,5135,9571,5129,9571,4863,9573,4860,9587,4857,9607,4855,9632,4855,9819,4855,9815,4852,9745,4820,9694,4813,9499,4813,9415,4812,9379,4811e" filled="t" fillcolor="#231F20" stroked="f">
                <v:path arrowok="t"/>
                <v:fill/>
              </v:shape>
              <v:shape style="position:absolute;left:9372;top:4811;width:695;height:635" coordorigin="9372,4811" coordsize="695,635" path="m9662,5444l9516,5444,9621,5447,9656,5447,9662,5444e" filled="t" fillcolor="#231F20" stroked="f">
                <v:path arrowok="t"/>
                <v:fill/>
              </v:shape>
              <v:shape style="position:absolute;left:9372;top:4811;width:695;height:635" coordorigin="9372,4811" coordsize="695,635" path="m9784,5184l9578,5184,9656,5186,9662,5186,9666,5187,9673,5193,9679,5202,9688,5215,9712,5249,9726,5269,9771,5330,9813,5380,9868,5427,9940,5446,9967,5447,10061,5447,10067,5445,10067,5434,10063,5429,10044,5429,10027,5425,9961,5388,9913,5341,9865,5286,9826,5238,9798,5203,9784,5184e" filled="t" fillcolor="#231F20" stroked="f">
                <v:path arrowok="t"/>
                <v:fill/>
              </v:shape>
              <v:shape style="position:absolute;left:9372;top:4811;width:695;height:635" coordorigin="9372,4811" coordsize="695,635" path="m9819,4855l9632,4855,9648,4856,9665,4859,9731,4902,9760,4974,9762,5008,9760,5035,9738,5095,9686,5138,9638,5142,9759,5142,9812,5093,9849,5044,9871,4978,9872,4961,9870,4938,9864,4917,9854,4898,9843,4880,9830,4865,9819,4855e" filled="t" fillcolor="#231F20" stroked="f">
                <v:path arrowok="t"/>
                <v:fill/>
              </v:shape>
              <v:shape style="position:absolute;left:9372;top:4811;width:695;height:635" coordorigin="9372,4811" coordsize="695,635" path="m9642,4811l9499,4813,9694,4813,9683,4812,9663,4812,9642,4811e" filled="t" fillcolor="#231F20" stroked="f">
                <v:path arrowok="t"/>
                <v:fill/>
              </v:shape>
            </v:group>
            <v:group style="position:absolute;left:10106;top:4687;width:222;height:772" coordorigin="10106,4687" coordsize="222,772">
              <v:shape style="position:absolute;left:10106;top:4687;width:222;height:772" coordorigin="10106,4687" coordsize="222,772" path="m10281,5354l10251,5354,10233,5368,10223,5386,10220,5405,10221,5414,10226,5431,10239,5445,10259,5456,10290,5458,10307,5450,10319,5434,10326,5413,10328,5385,10319,5370,10304,5360,10281,5354e" filled="t" fillcolor="#231F20" stroked="f">
                <v:path arrowok="t"/>
                <v:fill/>
              </v:shape>
              <v:shape style="position:absolute;left:10106;top:4687;width:222;height:772" coordorigin="10106,4687" coordsize="222,772" path="m10445,4730l10275,4730,10301,4736,10323,4745,10363,4793,10375,4855,10374,4872,10359,4938,10332,4992,10288,5057,10255,5097,10243,5113,10228,5130,10213,5151,10205,5170,10203,5187,10205,5197,10268,5264,10298,5279,10304,5279,10307,5274,10307,5267,10305,5262,10291,5239,10285,5219,10305,5154,10353,5093,10397,5047,10410,5031,10449,4985,10487,4916,10500,4857,10502,4835,10502,4834,10479,4764,10455,4738,10445,4730e" filled="t" fillcolor="#231F20" stroked="f">
                <v:path arrowok="t"/>
                <v:fill/>
              </v:shape>
              <v:shape style="position:absolute;left:10106;top:4687;width:222;height:772" coordorigin="10106,4687" coordsize="222,772" path="m10265,4687l10193,4696,10128,4719,10106,4735,10106,4764,10108,4828,10112,4865,10113,4870,10126,4870,10128,4861,10129,4849,10131,4835,10172,4759,10246,4731,10275,4730,10445,4730,10438,4725,10368,4697,10304,4688,10265,4687e" filled="t" fillcolor="#231F20" stroked="f">
                <v:path arrowok="t"/>
                <v:fill/>
              </v:shape>
            </v:group>
            <v:group style="position:absolute;left:8067;top:13120;width:155;height:268" coordorigin="8067,13120" coordsize="155,268">
              <v:shape style="position:absolute;left:8067;top:13120;width:155;height:268" coordorigin="8067,13120" coordsize="155,268" path="m8106,13120l8067,13120,8067,13388,8097,13388,8097,13270,8142,13270,8141,13267,8162,13261,8180,13250,8185,13244,8097,13244,8097,13147,8189,13147,8189,13146,8173,13133,8153,13125,8130,13121,8106,13120e" filled="t" fillcolor="#231F20" stroked="f">
                <v:path arrowok="t"/>
                <v:fill/>
              </v:shape>
              <v:shape style="position:absolute;left:8067;top:13120;width:155;height:268" coordorigin="8067,13120" coordsize="155,268" path="m8142,13270l8105,13270,8186,13388,8222,13388,8142,13270e" filled="t" fillcolor="#231F20" stroked="f">
                <v:path arrowok="t"/>
                <v:fill/>
              </v:shape>
              <v:shape style="position:absolute;left:8067;top:13120;width:155;height:268" coordorigin="8067,13120" coordsize="155,268" path="m8189,13147l8097,13147,8114,13148,8137,13150,8156,13157,8169,13173,8174,13200,8167,13223,8151,13236,8130,13242,8106,13244,8185,13244,8193,13234,8201,13214,8204,13190,8199,13165,8189,13147e" filled="t" fillcolor="#231F20" stroked="f">
                <v:path arrowok="t"/>
                <v:fill/>
              </v:shape>
            </v:group>
            <v:group style="position:absolute;left:8255;top:13216;width:167;height:176" coordorigin="8255,13216" coordsize="167,176">
              <v:shape style="position:absolute;left:8255;top:13216;width:167;height:176" coordorigin="8255,13216" coordsize="167,176" path="m8334,13216l8276,13243,8255,13307,8257,13329,8294,13380,8339,13392,8359,13388,8377,13379,8391,13366,8334,13366,8312,13359,8296,13345,8287,13325,8284,13302,8284,13293,8291,13273,8303,13257,8323,13247,8349,13243,8392,13243,8389,13241,8373,13227,8355,13219,8334,13216e" filled="t" fillcolor="#231F20" stroked="f">
                <v:path arrowok="t"/>
                <v:fill/>
              </v:shape>
              <v:shape style="position:absolute;left:8255;top:13216;width:167;height:176" coordorigin="8255,13216" coordsize="167,176" path="m8421,13365l8393,13365,8393,13388,8421,13388,8421,13365e" filled="t" fillcolor="#231F20" stroked="f">
                <v:path arrowok="t"/>
                <v:fill/>
              </v:shape>
              <v:shape style="position:absolute;left:8255;top:13216;width:167;height:176" coordorigin="8255,13216" coordsize="167,176" path="m8392,13243l8349,13243,8368,13251,8382,13265,8391,13286,8394,13312,8388,13333,8377,13350,8358,13362,8334,13366,8391,13366,8392,13365,8421,13365,8421,13244,8393,13244,8392,13243e" filled="t" fillcolor="#231F20" stroked="f">
                <v:path arrowok="t"/>
                <v:fill/>
              </v:shape>
              <v:shape style="position:absolute;left:8255;top:13216;width:167;height:176" coordorigin="8255,13216" coordsize="167,176" path="m8421,13221l8393,13221,8393,13244,8421,13244,8421,13221e" filled="t" fillcolor="#231F20" stroked="f">
                <v:path arrowok="t"/>
                <v:fill/>
              </v:shape>
            </v:group>
            <v:group style="position:absolute;left:8482;top:13137;width:34;height:250" coordorigin="8482,13137" coordsize="34,250">
              <v:shape style="position:absolute;left:8482;top:13137;width:34;height:250" coordorigin="8482,13137" coordsize="34,250" path="m8516,13221l8488,13221,8488,13388,8516,13388,8516,13221e" filled="t" fillcolor="#231F20" stroked="f">
                <v:path arrowok="t"/>
                <v:fill/>
              </v:shape>
              <v:shape style="position:absolute;left:8482;top:13137;width:34;height:250" coordorigin="8482,13137" coordsize="34,250" path="m8513,13137l8491,13137,8482,13147,8482,13169,8491,13178,8513,13178,8522,13169,8522,13147,8513,13137e" filled="t" fillcolor="#231F20" stroked="f">
                <v:path arrowok="t"/>
                <v:fill/>
              </v:shape>
            </v:group>
            <v:group style="position:absolute;left:8585;top:13218;width:134;height:170" coordorigin="8585,13218" coordsize="134,170">
              <v:shape style="position:absolute;left:8585;top:13218;width:134;height:170" coordorigin="8585,13218" coordsize="134,170" path="m8613,13221l8585,13221,8585,13388,8613,13388,8614,13286,8620,13264,8633,13249,8658,13242,8708,13242,8707,13241,8613,13241,8613,13221e" filled="t" fillcolor="#231F20" stroked="f">
                <v:path arrowok="t"/>
                <v:fill/>
              </v:shape>
              <v:shape style="position:absolute;left:8585;top:13218;width:134;height:170" coordorigin="8585,13218" coordsize="134,170" path="m8708,13242l8658,13242,8680,13251,8688,13269,8690,13294,8690,13388,8718,13388,8718,13285,8716,13263,8710,13245,8708,13242e" filled="t" fillcolor="#231F20" stroked="f">
                <v:path arrowok="t"/>
                <v:fill/>
              </v:shape>
              <v:shape style="position:absolute;left:8585;top:13218;width:134;height:170" coordorigin="8585,13218" coordsize="134,170" path="m8647,13218l8628,13226,8614,13241,8707,13241,8697,13230,8677,13221,8647,13218e" filled="t" fillcolor="#231F20" stroked="f">
                <v:path arrowok="t"/>
                <v:fill/>
              </v:shape>
            </v:group>
            <v:group style="position:absolute;left:8755;top:13208;width:268;height:192" coordorigin="8755,13208" coordsize="268,192">
              <v:shape style="position:absolute;left:8755;top:13208;width:268;height:192" coordorigin="8755,13208" coordsize="268,192" path="m8788,13221l8755,13221,8837,13399,8865,13334,8837,13334,8788,13221e" filled="t" fillcolor="#231F20" stroked="f">
                <v:path arrowok="t"/>
                <v:fill/>
              </v:shape>
              <v:shape style="position:absolute;left:8755;top:13208;width:268;height:192" coordorigin="8755,13208" coordsize="268,192" path="m8917,13275l8889,13275,8940,13399,8971,13334,8941,13334,8917,13275e" filled="t" fillcolor="#231F20" stroked="f">
                <v:path arrowok="t"/>
                <v:fill/>
              </v:shape>
              <v:shape style="position:absolute;left:8755;top:13208;width:268;height:192" coordorigin="8755,13208" coordsize="268,192" path="m8889,13208l8837,13334,8865,13334,8889,13275,8917,13275,8889,13208e" filled="t" fillcolor="#231F20" stroked="f">
                <v:path arrowok="t"/>
                <v:fill/>
              </v:shape>
              <v:shape style="position:absolute;left:8755;top:13208;width:268;height:192" coordorigin="8755,13208" coordsize="268,192" path="m9023,13221l8991,13221,8941,13334,8971,13334,9023,13221e" filled="t" fillcolor="#231F20" stroked="f">
                <v:path arrowok="t"/>
                <v:fill/>
              </v:shape>
            </v:group>
            <v:group style="position:absolute;left:9046;top:13216;width:167;height:176" coordorigin="9046,13216" coordsize="167,176">
              <v:shape style="position:absolute;left:9046;top:13216;width:167;height:176" coordorigin="9046,13216" coordsize="167,176" path="m9125,13216l9067,13243,9046,13307,9049,13329,9085,13380,9130,13392,9150,13388,9168,13379,9182,13366,9125,13366,9103,13359,9088,13345,9078,13325,9075,13302,9076,13293,9082,13273,9095,13257,9114,13247,9140,13243,9183,13243,9180,13241,9165,13227,9146,13219,9125,13216e" filled="t" fillcolor="#231F20" stroked="f">
                <v:path arrowok="t"/>
                <v:fill/>
              </v:shape>
              <v:shape style="position:absolute;left:9046;top:13216;width:167;height:176" coordorigin="9046,13216" coordsize="167,176" path="m9213,13365l9184,13365,9184,13388,9213,13388,9213,13365e" filled="t" fillcolor="#231F20" stroked="f">
                <v:path arrowok="t"/>
                <v:fill/>
              </v:shape>
              <v:shape style="position:absolute;left:9046;top:13216;width:167;height:176" coordorigin="9046,13216" coordsize="167,176" path="m9183,13243l9140,13243,9159,13251,9174,13265,9182,13286,9185,13312,9180,13333,9168,13350,9150,13362,9125,13366,9182,13366,9183,13365,9213,13365,9213,13244,9184,13244,9183,13243e" filled="t" fillcolor="#231F20" stroked="f">
                <v:path arrowok="t"/>
                <v:fill/>
              </v:shape>
              <v:shape style="position:absolute;left:9046;top:13216;width:167;height:176" coordorigin="9046,13216" coordsize="167,176" path="m9213,13221l9184,13221,9184,13244,9213,13244,9213,13221e" filled="t" fillcolor="#231F20" stroked="f">
                <v:path arrowok="t"/>
                <v:fill/>
              </v:shape>
            </v:group>
            <v:group style="position:absolute;left:9258;top:13161;width:46;height:227" coordorigin="9258,13161" coordsize="46,227">
              <v:shape style="position:absolute;left:9258;top:13161;width:46;height:227" coordorigin="9258,13161" coordsize="46,227" path="m9304,13247l9275,13247,9275,13388,9304,13388,9304,13247e" filled="t" fillcolor="#231F20" stroked="f">
                <v:path arrowok="t"/>
                <v:fill/>
              </v:shape>
              <v:shape style="position:absolute;left:9258;top:13161;width:46;height:227" coordorigin="9258,13161" coordsize="46,227" path="m9334,13221l9258,13221,9258,13247,9334,13247,9334,13221e" filled="t" fillcolor="#231F20" stroked="f">
                <v:path arrowok="t"/>
                <v:fill/>
              </v:shape>
              <v:shape style="position:absolute;left:9258;top:13161;width:46;height:227" coordorigin="9258,13161" coordsize="46,227" path="m9304,13161l9275,13161,9275,13221,9304,13221,9304,13161e" filled="t" fillcolor="#231F20" stroked="f">
                <v:path arrowok="t"/>
                <v:fill/>
              </v:shape>
            </v:group>
            <v:group style="position:absolute;left:9354;top:13216;width:160;height:175" coordorigin="9354,13216" coordsize="160,175">
              <v:shape style="position:absolute;left:9354;top:13216;width:160;height:175" coordorigin="9354,13216" coordsize="160,175" path="m9425,13216l9372,13247,9354,13314,9358,13335,9397,13382,9446,13392,9467,13387,9485,13377,9500,13363,9501,13362,9416,13362,9398,13350,9387,13332,9382,13310,9513,13295,9512,13286,9484,13286,9387,13274,9399,13258,9417,13247,9441,13243,9492,13243,9489,13240,9472,13227,9451,13219,9425,13216e" filled="t" fillcolor="#231F20" stroked="f">
                <v:path arrowok="t"/>
                <v:fill/>
              </v:shape>
              <v:shape style="position:absolute;left:9354;top:13216;width:160;height:175" coordorigin="9354,13216" coordsize="160,175" path="m9487,13332l9478,13346,9464,13356,9445,13362,9416,13362,9501,13362,9512,13345,9487,13332e" filled="t" fillcolor="#231F20" stroked="f">
                <v:path arrowok="t"/>
                <v:fill/>
              </v:shape>
              <v:shape style="position:absolute;left:9354;top:13216;width:160;height:175" coordorigin="9354,13216" coordsize="160,175" path="m9492,13243l9441,13243,9461,13250,9476,13266,9484,13286,9512,13286,9510,13274,9502,13256,9492,13243e" filled="t" fillcolor="#231F20" stroked="f">
                <v:path arrowok="t"/>
                <v:fill/>
              </v:shape>
            </v:group>
            <v:group style="position:absolute;left:9560;top:13216;width:92;height:172" coordorigin="9560,13216" coordsize="92,172">
              <v:shape style="position:absolute;left:9560;top:13216;width:92;height:172" coordorigin="9560,13216" coordsize="92,172" path="m9588,13221l9560,13221,9560,13388,9588,13388,9589,13294,9591,13271,9601,13251,9621,13242,9642,13242,9644,13239,9588,13239,9588,13221e" filled="t" fillcolor="#231F20" stroked="f">
                <v:path arrowok="t"/>
                <v:fill/>
              </v:shape>
              <v:shape style="position:absolute;left:9560;top:13216;width:92;height:172" coordorigin="9560,13216" coordsize="92,172" path="m9642,13242l9629,13242,9633,13246,9638,13250,9642,13242e" filled="t" fillcolor="#231F20" stroked="f">
                <v:path arrowok="t"/>
                <v:fill/>
              </v:shape>
              <v:shape style="position:absolute;left:9560;top:13216;width:92;height:172" coordorigin="9560,13216" coordsize="92,172" path="m9636,13216l9622,13216,9603,13223,9589,13239,9644,13239,9652,13224,9644,13219,9636,13216e" filled="t" fillcolor="#231F20" stroked="f">
                <v:path arrowok="t"/>
                <v:fill/>
              </v:shape>
            </v:group>
            <v:group style="position:absolute;left:9794;top:13116;width:218;height:276" coordorigin="9794,13116" coordsize="218,276">
              <v:shape style="position:absolute;left:9794;top:13116;width:218;height:276" coordorigin="9794,13116" coordsize="218,276" path="m9917,13116l9859,13137,9817,13182,9795,13250,9794,13276,9799,13298,9834,13352,9891,13385,9936,13392,9957,13390,9976,13385,9995,13377,10012,13366,10012,13363,9912,13363,9891,13357,9842,13315,9822,13252,9825,13230,9856,13176,9915,13145,9940,13143,10001,13143,9998,13132,9982,13125,9963,13119,9942,13117,9917,13116e" filled="t" fillcolor="#231F20" stroked="f">
                <v:path arrowok="t"/>
                <v:fill/>
              </v:shape>
              <v:shape style="position:absolute;left:9794;top:13116;width:218;height:276" coordorigin="9794,13116" coordsize="218,276" path="m10008,13333l9938,13362,9912,13363,10012,13363,10008,13333e" filled="t" fillcolor="#231F20" stroked="f">
                <v:path arrowok="t"/>
                <v:fill/>
              </v:shape>
              <v:shape style="position:absolute;left:9794;top:13116;width:218;height:276" coordorigin="9794,13116" coordsize="218,276" path="m10001,13143l9940,13143,9960,13147,9979,13154,9997,13165,10012,13178,10001,13143e" filled="t" fillcolor="#231F20" stroked="f">
                <v:path arrowok="t"/>
                <v:fill/>
              </v:shape>
            </v:group>
            <v:group style="position:absolute;left:10057;top:13216;width:167;height:176" coordorigin="10057,13216" coordsize="167,176">
              <v:shape style="position:absolute;left:10057;top:13216;width:167;height:176" coordorigin="10057,13216" coordsize="167,176" path="m10136,13216l10078,13243,10057,13307,10060,13329,10096,13380,10141,13392,10162,13388,10180,13379,10194,13366,10136,13366,10115,13359,10099,13345,10090,13325,10086,13302,10087,13293,10093,13273,10106,13257,10125,13247,10151,13243,10194,13243,10191,13240,10176,13227,10157,13219,10136,13216e" filled="t" fillcolor="#231F20" stroked="f">
                <v:path arrowok="t"/>
                <v:fill/>
              </v:shape>
              <v:shape style="position:absolute;left:10057;top:13216;width:167;height:176" coordorigin="10057,13216" coordsize="167,176" path="m10224,13365l10195,13365,10195,13388,10224,13388,10224,13365e" filled="t" fillcolor="#231F20" stroked="f">
                <v:path arrowok="t"/>
                <v:fill/>
              </v:shape>
              <v:shape style="position:absolute;left:10057;top:13216;width:167;height:176" coordorigin="10057,13216" coordsize="167,176" path="m10194,13243l10151,13243,10171,13251,10185,13265,10194,13286,10196,13312,10191,13333,10179,13350,10161,13362,10136,13366,10194,13366,10195,13365,10224,13365,10224,13244,10195,13244,10194,13243e" filled="t" fillcolor="#231F20" stroked="f">
                <v:path arrowok="t"/>
                <v:fill/>
              </v:shape>
              <v:shape style="position:absolute;left:10057;top:13216;width:167;height:176" coordorigin="10057,13216" coordsize="167,176" path="m10224,13221l10195,13221,10195,13244,10224,13244,10224,13221e" filled="t" fillcolor="#231F20" stroked="f">
                <v:path arrowok="t"/>
                <v:fill/>
              </v:shape>
            </v:group>
            <v:group style="position:absolute;left:10269;top:13161;width:46;height:227" coordorigin="10269,13161" coordsize="46,227">
              <v:shape style="position:absolute;left:10269;top:13161;width:46;height:227" coordorigin="10269,13161" coordsize="46,227" path="m10315,13247l10287,13247,10287,13388,10315,13388,10315,13247e" filled="t" fillcolor="#231F20" stroked="f">
                <v:path arrowok="t"/>
                <v:fill/>
              </v:shape>
              <v:shape style="position:absolute;left:10269;top:13161;width:46;height:227" coordorigin="10269,13161" coordsize="46,227" path="m10345,13221l10269,13221,10269,13247,10345,13247,10345,13221e" filled="t" fillcolor="#231F20" stroked="f">
                <v:path arrowok="t"/>
                <v:fill/>
              </v:shape>
              <v:shape style="position:absolute;left:10269;top:13161;width:46;height:227" coordorigin="10269,13161" coordsize="46,227" path="m10315,13161l10287,13161,10287,13221,10315,13221,10315,13161e" filled="t" fillcolor="#231F20" stroked="f">
                <v:path arrowok="t"/>
                <v:fill/>
              </v:shape>
            </v:group>
            <v:group style="position:absolute;left:10365;top:13216;width:140;height:175" coordorigin="10365,13216" coordsize="140,175">
              <v:shape style="position:absolute;left:10365;top:13216;width:140;height:175" coordorigin="10365,13216" coordsize="140,175" path="m10451,13216l10383,13252,10365,13323,10371,13342,10417,13383,10468,13391,10487,13385,10505,13375,10505,13366,10442,13366,10421,13359,10406,13345,10395,13325,10392,13302,10395,13283,10405,13267,10420,13255,10442,13247,10471,13246,10497,13246,10491,13225,10472,13218,10451,13216e" filled="t" fillcolor="#231F20" stroked="f">
                <v:path arrowok="t"/>
                <v:fill/>
              </v:shape>
              <v:shape style="position:absolute;left:10365;top:13216;width:140;height:175" coordorigin="10365,13216" coordsize="140,175" path="m10505,13337l10499,13343,10484,13356,10466,13363,10442,13366,10505,13366,10505,13337e" filled="t" fillcolor="#231F20" stroked="f">
                <v:path arrowok="t"/>
                <v:fill/>
              </v:shape>
              <v:shape style="position:absolute;left:10365;top:13216;width:140;height:175" coordorigin="10365,13216" coordsize="140,175" path="m10497,13246l10471,13246,10488,13256,10503,13270,10504,13270,10497,13246e" filled="t" fillcolor="#231F20" stroked="f">
                <v:path arrowok="t"/>
                <v:fill/>
              </v:shape>
            </v:group>
            <v:group style="position:absolute;left:10558;top:13094;width:134;height:293" coordorigin="10558,13094" coordsize="134,293">
              <v:shape style="position:absolute;left:10558;top:13094;width:134;height:293" coordorigin="10558,13094" coordsize="134,293" path="m10586,13094l10558,13094,10558,13388,10586,13388,10587,13286,10592,13264,10606,13249,10631,13242,10681,13242,10680,13241,10587,13241,10586,13240,10586,13094e" filled="t" fillcolor="#231F20" stroked="f">
                <v:path arrowok="t"/>
                <v:fill/>
              </v:shape>
              <v:shape style="position:absolute;left:10558;top:13094;width:134;height:293" coordorigin="10558,13094" coordsize="134,293" path="m10681,13242l10631,13242,10652,13251,10661,13269,10663,13294,10663,13388,10691,13388,10691,13285,10689,13263,10683,13245,10681,13242e" filled="t" fillcolor="#231F20" stroked="f">
                <v:path arrowok="t"/>
                <v:fill/>
              </v:shape>
              <v:shape style="position:absolute;left:10558;top:13094;width:134;height:293" coordorigin="10558,13094" coordsize="134,293" path="m10619,13218l10601,13226,10587,13241,10680,13241,10670,13230,10650,13221,10619,13218e" filled="t" fillcolor="#231F20" stroked="f">
                <v:path arrowok="t"/>
                <v:fill/>
              </v:shape>
            </v:group>
            <v:group style="position:absolute;left:10754;top:13216;width:219;height:172" coordorigin="10754,13216" coordsize="219,172">
              <v:shape style="position:absolute;left:10754;top:13216;width:219;height:172" coordorigin="10754,13216" coordsize="219,172" path="m10782,13221l10754,13221,10754,13388,10782,13388,10783,13295,10785,13277,10793,13261,10810,13251,10839,13250,10904,13250,10933,13249,10967,13249,10962,13239,10782,13239,10782,13221e" filled="t" fillcolor="#231F20" stroked="f">
                <v:path arrowok="t"/>
                <v:fill/>
              </v:shape>
              <v:shape style="position:absolute;left:10754;top:13216;width:219;height:172" coordorigin="10754,13216" coordsize="219,172" path="m10904,13250l10839,13250,10848,13270,10849,13291,10849,13388,10878,13388,10878,13295,10880,13277,10887,13261,10904,13250e" filled="t" fillcolor="#231F20" stroked="f">
                <v:path arrowok="t"/>
                <v:fill/>
              </v:shape>
              <v:shape style="position:absolute;left:10754;top:13216;width:219;height:172" coordorigin="10754,13216" coordsize="219,172" path="m10967,13249l10933,13249,10943,13267,10945,13291,10945,13388,10973,13388,10973,13274,10969,13252,10967,13249e" filled="t" fillcolor="#231F20" stroked="f">
                <v:path arrowok="t"/>
                <v:fill/>
              </v:shape>
              <v:shape style="position:absolute;left:10754;top:13216;width:219;height:172" coordorigin="10754,13216" coordsize="219,172" path="m10817,13217l10798,13224,10783,13239,10962,13239,10959,13234,10953,13229,10858,13229,10840,13220,10817,13217e" filled="t" fillcolor="#231F20" stroked="f">
                <v:path arrowok="t"/>
                <v:fill/>
              </v:shape>
              <v:shape style="position:absolute;left:10754;top:13216;width:219;height:172" coordorigin="10754,13216" coordsize="219,172" path="m10917,13216l10897,13219,10878,13224,10858,13229,10953,13229,10942,13221,10917,13216e" filled="t" fillcolor="#231F20" stroked="f">
                <v:path arrowok="t"/>
                <v:fill/>
              </v:shape>
            </v:group>
            <v:group style="position:absolute;left:11021;top:13216;width:160;height:175" coordorigin="11021,13216" coordsize="160,175">
              <v:shape style="position:absolute;left:11021;top:13216;width:160;height:175" coordorigin="11021,13216" coordsize="160,175" path="m11093,13216l11039,13247,11021,13314,11025,13335,11065,13382,11114,13392,11134,13387,11152,13377,11168,13363,11168,13362,11084,13362,11066,13350,11054,13332,11050,13310,11181,13295,11179,13286,11151,13286,11055,13274,11067,13258,11085,13247,11109,13243,11159,13243,11157,13240,11140,13227,11119,13219,11093,13216e" filled="t" fillcolor="#231F20" stroked="f">
                <v:path arrowok="t"/>
                <v:fill/>
              </v:shape>
              <v:shape style="position:absolute;left:11021;top:13216;width:160;height:175" coordorigin="11021,13216" coordsize="160,175" path="m11155,13332l11146,13346,11132,13356,11112,13362,11084,13362,11168,13362,11180,13345,11155,13332e" filled="t" fillcolor="#231F20" stroked="f">
                <v:path arrowok="t"/>
                <v:fill/>
              </v:shape>
              <v:shape style="position:absolute;left:11021;top:13216;width:160;height:175" coordorigin="11021,13216" coordsize="160,175" path="m11159,13243l11109,13243,11129,13250,11144,13266,11151,13286,11179,13286,11177,13274,11169,13256,11159,13243e" filled="t" fillcolor="#231F20" stroked="f">
                <v:path arrowok="t"/>
                <v:fill/>
              </v:shape>
            </v:group>
            <v:group style="position:absolute;left:11229;top:13218;width:134;height:170" coordorigin="11229,13218" coordsize="134,170">
              <v:shape style="position:absolute;left:11229;top:13218;width:134;height:170" coordorigin="11229,13218" coordsize="134,170" path="m11258,13221l11229,13221,11229,13388,11258,13388,11259,13286,11264,13264,11278,13249,11302,13242,11352,13242,11351,13241,11258,13241,11258,13221e" filled="t" fillcolor="#231F20" stroked="f">
                <v:path arrowok="t"/>
                <v:fill/>
              </v:shape>
              <v:shape style="position:absolute;left:11229;top:13218;width:134;height:170" coordorigin="11229,13218" coordsize="134,170" path="m11352,13242l11302,13242,11324,13251,11333,13269,11334,13294,11334,13388,11363,13388,11363,13285,11361,13263,11354,13245,11352,13242e" filled="t" fillcolor="#231F20" stroked="f">
                <v:path arrowok="t"/>
                <v:fill/>
              </v:shape>
              <v:shape style="position:absolute;left:11229;top:13218;width:134;height:170" coordorigin="11229,13218" coordsize="134,170" path="m11291,13218l11273,13226,11258,13241,11351,13241,11342,13230,11321,13221,11291,13218e" filled="t" fillcolor="#231F20" stroked="f">
                <v:path arrowok="t"/>
                <v:fill/>
              </v:shape>
            </v:group>
            <v:group style="position:absolute;left:11410;top:13161;width:46;height:227" coordorigin="11410,13161" coordsize="46,227">
              <v:shape style="position:absolute;left:11410;top:13161;width:46;height:227" coordorigin="11410,13161" coordsize="46,227" path="m11455,13247l11427,13247,11427,13388,11455,13388,11455,13247e" filled="t" fillcolor="#231F20" stroked="f">
                <v:path arrowok="t"/>
                <v:fill/>
              </v:shape>
              <v:shape style="position:absolute;left:11410;top:13161;width:46;height:227" coordorigin="11410,13161" coordsize="46,227" path="m11485,13221l11410,13221,11410,13247,11485,13247,11485,13221e" filled="t" fillcolor="#231F20" stroked="f">
                <v:path arrowok="t"/>
                <v:fill/>
              </v:shape>
              <v:shape style="position:absolute;left:11410;top:13161;width:46;height:227" coordorigin="11410,13161" coordsize="46,227" path="m11455,13161l11427,13161,11427,13221,11455,13221,11455,13161e" filled="t" fillcolor="#231F20" stroked="f">
                <v:path arrowok="t"/>
                <v:fill/>
              </v:shape>
            </v:group>
            <v:group style="position:absolute;left:8387;top:13542;width:263;height:276" coordorigin="8387,13542" coordsize="263,276">
              <v:shape style="position:absolute;left:8387;top:13542;width:263;height:276" coordorigin="8387,13542" coordsize="263,276" path="m8510,13542l8452,13563,8410,13609,8389,13676,8387,13703,8393,13724,8427,13778,8483,13812,8530,13819,8547,13816,8565,13811,8582,13803,8600,13792,8601,13791,8517,13791,8498,13787,8445,13755,8417,13701,8416,13681,8418,13658,8448,13602,8507,13572,8531,13569,8608,13569,8595,13561,8577,13553,8557,13547,8535,13543,8510,13542e" filled="t" fillcolor="#231F20" stroked="f">
                <v:path arrowok="t"/>
                <v:fill/>
              </v:shape>
              <v:shape style="position:absolute;left:8387;top:13542;width:263;height:276" coordorigin="8387,13542" coordsize="263,276" path="m8650,13679l8539,13679,8539,13707,8617,13720,8611,13740,8563,13782,8517,13791,8601,13791,8643,13739,8650,13701,8650,13679e" filled="t" fillcolor="#231F20" stroked="f">
                <v:path arrowok="t"/>
                <v:fill/>
              </v:shape>
              <v:shape style="position:absolute;left:8387;top:13542;width:263;height:276" coordorigin="8387,13542" coordsize="263,276" path="m8608,13569l8531,13569,8552,13572,8571,13579,8588,13589,8603,13603,8617,13620,8638,13598,8625,13584,8611,13571,8608,13569e" filled="t" fillcolor="#231F20" stroked="f">
                <v:path arrowok="t"/>
                <v:fill/>
              </v:shape>
            </v:group>
            <v:group style="position:absolute;left:8700;top:13642;width:92;height:172" coordorigin="8700,13642" coordsize="92,172">
              <v:shape style="position:absolute;left:8700;top:13642;width:92;height:172" coordorigin="8700,13642" coordsize="92,172" path="m8729,13647l8700,13647,8700,13814,8729,13814,8729,13720,8732,13697,8741,13677,8761,13669,8782,13669,8784,13665,8729,13665,8729,13647e" filled="t" fillcolor="#231F20" stroked="f">
                <v:path arrowok="t"/>
                <v:fill/>
              </v:shape>
              <v:shape style="position:absolute;left:8700;top:13642;width:92;height:172" coordorigin="8700,13642" coordsize="92,172" path="m8782,13669l8769,13669,8773,13672,8778,13676,8782,13669e" filled="t" fillcolor="#231F20" stroked="f">
                <v:path arrowok="t"/>
                <v:fill/>
              </v:shape>
              <v:shape style="position:absolute;left:8700;top:13642;width:92;height:172" coordorigin="8700,13642" coordsize="92,172" path="m8776,13642l8762,13643,8743,13650,8729,13665,8784,13665,8792,13650,8784,13646,8776,13642e" filled="t" fillcolor="#231F20" stroked="f">
                <v:path arrowok="t"/>
                <v:fill/>
              </v:shape>
            </v:group>
            <v:group style="position:absolute;left:8815;top:13642;width:167;height:176" coordorigin="8815,13642" coordsize="167,176">
              <v:shape style="position:absolute;left:8815;top:13642;width:167;height:176" coordorigin="8815,13642" coordsize="167,176" path="m8894,13642l8836,13670,8815,13733,8818,13755,8855,13807,8900,13819,8920,13815,8938,13806,8952,13792,8894,13792,8873,13786,8857,13771,8848,13752,8844,13729,8845,13719,8851,13700,8864,13684,8883,13673,8910,13670,8952,13670,8950,13667,8934,13654,8915,13645,8894,13642e" filled="t" fillcolor="#231F20" stroked="f">
                <v:path arrowok="t"/>
                <v:fill/>
              </v:shape>
              <v:shape style="position:absolute;left:8815;top:13642;width:167;height:176" coordorigin="8815,13642" coordsize="167,176" path="m8982,13791l8954,13791,8954,13814,8982,13814,8982,13791e" filled="t" fillcolor="#231F20" stroked="f">
                <v:path arrowok="t"/>
                <v:fill/>
              </v:shape>
              <v:shape style="position:absolute;left:8815;top:13642;width:167;height:176" coordorigin="8815,13642" coordsize="167,176" path="m8952,13670l8910,13670,8929,13677,8943,13692,8952,13712,8955,13738,8949,13759,8937,13776,8919,13788,8894,13792,8952,13792,8953,13791,8982,13791,8982,13671,8954,13671,8952,13670e" filled="t" fillcolor="#231F20" stroked="f">
                <v:path arrowok="t"/>
                <v:fill/>
              </v:shape>
              <v:shape style="position:absolute;left:8815;top:13642;width:167;height:176" coordorigin="8815,13642" coordsize="167,176" path="m8982,13647l8954,13647,8954,13671,8982,13671,8982,13647e" filled="t" fillcolor="#231F20" stroked="f">
                <v:path arrowok="t"/>
                <v:fill/>
              </v:shape>
            </v:group>
            <v:group style="position:absolute;left:9016;top:13647;width:178;height:261" coordorigin="9016,13647" coordsize="178,261">
              <v:shape style="position:absolute;left:9016;top:13647;width:178;height:261" coordorigin="9016,13647" coordsize="178,261" path="m9049,13647l9016,13647,9092,13799,9038,13908,9071,13908,9137,13767,9108,13767,9049,13647e" filled="t" fillcolor="#231F20" stroked="f">
                <v:path arrowok="t"/>
                <v:fill/>
              </v:shape>
              <v:shape style="position:absolute;left:9016;top:13647;width:178;height:261" coordorigin="9016,13647" coordsize="178,261" path="m9194,13647l9162,13647,9108,13767,9137,13767,9194,13647e" filled="t" fillcolor="#231F20" stroked="f">
                <v:path arrowok="t"/>
                <v:fill/>
              </v:shape>
            </v:group>
            <v:group style="position:absolute;left:9203;top:13634;width:268;height:192" coordorigin="9203,13634" coordsize="268,192">
              <v:shape style="position:absolute;left:9203;top:13634;width:268;height:192" coordorigin="9203,13634" coordsize="268,192" path="m9236,13647l9203,13647,9285,13826,9313,13760,9285,13760,9236,13647e" filled="t" fillcolor="#231F20" stroked="f">
                <v:path arrowok="t"/>
                <v:fill/>
              </v:shape>
              <v:shape style="position:absolute;left:9203;top:13634;width:268;height:192" coordorigin="9203,13634" coordsize="268,192" path="m9365,13701l9337,13701,9389,13826,9419,13760,9389,13760,9365,13701e" filled="t" fillcolor="#231F20" stroked="f">
                <v:path arrowok="t"/>
                <v:fill/>
              </v:shape>
              <v:shape style="position:absolute;left:9203;top:13634;width:268;height:192" coordorigin="9203,13634" coordsize="268,192" path="m9337,13634l9285,13760,9313,13760,9337,13701,9365,13701,9337,13634e" filled="t" fillcolor="#231F20" stroked="f">
                <v:path arrowok="t"/>
                <v:fill/>
              </v:shape>
              <v:shape style="position:absolute;left:9203;top:13634;width:268;height:192" coordorigin="9203,13634" coordsize="268,192" path="m9471,13647l9439,13647,9389,13760,9419,13760,9471,13647e" filled="t" fillcolor="#231F20" stroked="f">
                <v:path arrowok="t"/>
                <v:fill/>
              </v:shape>
            </v:group>
            <v:group style="position:absolute;left:9494;top:13642;width:167;height:176" coordorigin="9494,13642" coordsize="167,176">
              <v:shape style="position:absolute;left:9494;top:13642;width:167;height:176" coordorigin="9494,13642" coordsize="167,176" path="m9573,13642l9515,13670,9494,13733,9497,13755,9533,13807,9578,13819,9599,13815,9616,13806,9630,13792,9573,13792,9552,13786,9536,13771,9526,13752,9523,13729,9524,13719,9530,13700,9543,13684,9562,13673,9588,13670,9631,13670,9628,13667,9613,13654,9594,13645,9573,13642e" filled="t" fillcolor="#231F20" stroked="f">
                <v:path arrowok="t"/>
                <v:fill/>
              </v:shape>
              <v:shape style="position:absolute;left:9494;top:13642;width:167;height:176" coordorigin="9494,13642" coordsize="167,176" path="m9661,13791l9632,13791,9632,13814,9661,13814,9661,13791e" filled="t" fillcolor="#231F20" stroked="f">
                <v:path arrowok="t"/>
                <v:fill/>
              </v:shape>
              <v:shape style="position:absolute;left:9494;top:13642;width:167;height:176" coordorigin="9494,13642" coordsize="167,176" path="m9631,13670l9588,13670,9607,13677,9622,13692,9630,13712,9633,13738,9628,13759,9616,13776,9598,13788,9573,13792,9630,13792,9632,13791,9661,13791,9661,13671,9632,13671,9631,13670e" filled="t" fillcolor="#231F20" stroked="f">
                <v:path arrowok="t"/>
                <v:fill/>
              </v:shape>
              <v:shape style="position:absolute;left:9494;top:13642;width:167;height:176" coordorigin="9494,13642" coordsize="167,176" path="m9661,13647l9632,13647,9632,13671,9661,13671,9661,13647e" filled="t" fillcolor="#231F20" stroked="f">
                <v:path arrowok="t"/>
                <v:fill/>
              </v:shape>
            </v:group>
            <v:group style="position:absolute;left:9706;top:13587;width:46;height:227" coordorigin="9706,13587" coordsize="46,227">
              <v:shape style="position:absolute;left:9706;top:13587;width:46;height:227" coordorigin="9706,13587" coordsize="46,227" path="m9752,13673l9724,13673,9724,13814,9752,13814,9752,13673e" filled="t" fillcolor="#231F20" stroked="f">
                <v:path arrowok="t"/>
                <v:fill/>
              </v:shape>
              <v:shape style="position:absolute;left:9706;top:13587;width:46;height:227" coordorigin="9706,13587" coordsize="46,227" path="m9782,13647l9706,13647,9706,13673,9782,13673,9782,13647e" filled="t" fillcolor="#231F20" stroked="f">
                <v:path arrowok="t"/>
                <v:fill/>
              </v:shape>
              <v:shape style="position:absolute;left:9706;top:13587;width:46;height:227" coordorigin="9706,13587" coordsize="46,227" path="m9752,13587l9724,13587,9724,13647,9752,13647,9752,13587e" filled="t" fillcolor="#231F20" stroked="f">
                <v:path arrowok="t"/>
                <v:fill/>
              </v:shape>
            </v:group>
            <v:group style="position:absolute;left:9802;top:13643;width:160;height:175" coordorigin="9802,13643" coordsize="160,175">
              <v:shape style="position:absolute;left:9802;top:13643;width:160;height:175" coordorigin="9802,13643" coordsize="160,175" path="m9873,13643l9820,13673,9802,13741,9806,13762,9846,13808,9894,13818,9915,13813,9933,13804,9948,13790,9949,13789,9865,13789,9847,13777,9835,13759,9831,13737,9962,13722,9960,13712,9932,13712,9835,13701,9847,13684,9866,13673,9889,13669,9940,13669,9937,13666,9921,13654,9899,13646,9873,13643e" filled="t" fillcolor="#231F20" stroked="f">
                <v:path arrowok="t"/>
                <v:fill/>
              </v:shape>
              <v:shape style="position:absolute;left:9802;top:13643;width:160;height:175" coordorigin="9802,13643" coordsize="160,175" path="m9936,13759l9926,13772,9913,13782,9893,13788,9865,13789,9949,13789,9960,13772,9936,13759e" filled="t" fillcolor="#231F20" stroked="f">
                <v:path arrowok="t"/>
                <v:fill/>
              </v:shape>
              <v:shape style="position:absolute;left:9802;top:13643;width:160;height:175" coordorigin="9802,13643" coordsize="160,175" path="m9940,13669l9889,13669,9909,13677,9924,13692,9932,13712,9960,13712,9958,13701,9950,13682,9940,13669e" filled="t" fillcolor="#231F20" stroked="f">
                <v:path arrowok="t"/>
                <v:fill/>
              </v:shape>
            </v:group>
            <v:group style="position:absolute;left:10008;top:13642;width:92;height:172" coordorigin="10008,13642" coordsize="92,172">
              <v:shape style="position:absolute;left:10008;top:13642;width:92;height:172" coordorigin="10008,13642" coordsize="92,172" path="m10037,13647l10008,13647,10008,13814,10037,13814,10037,13720,10040,13697,10049,13677,10069,13669,10090,13669,10092,13665,10037,13665,10037,13647e" filled="t" fillcolor="#231F20" stroked="f">
                <v:path arrowok="t"/>
                <v:fill/>
              </v:shape>
              <v:shape style="position:absolute;left:10008;top:13642;width:92;height:172" coordorigin="10008,13642" coordsize="92,172" path="m10090,13669l10077,13669,10081,13672,10086,13676,10090,13669e" filled="t" fillcolor="#231F20" stroked="f">
                <v:path arrowok="t"/>
                <v:fill/>
              </v:shape>
              <v:shape style="position:absolute;left:10008;top:13642;width:92;height:172" coordorigin="10008,13642" coordsize="92,172" path="m10084,13642l10070,13643,10051,13650,10037,13665,10092,13665,10100,13650,10092,13646,10084,13642e" filled="t" fillcolor="#231F20" stroked="f">
                <v:path arrowok="t"/>
                <v:fill/>
              </v:shape>
            </v:group>
            <v:group style="position:absolute;left:10244;top:13542;width:164;height:275" coordorigin="10244,13542" coordsize="164,275">
              <v:shape style="position:absolute;left:10244;top:13542;width:164;height:275" coordorigin="10244,13542" coordsize="164,275" path="m10272,13741l10244,13752,10250,13771,10261,13787,10275,13800,10293,13810,10316,13816,10343,13817,10361,13811,10378,13801,10388,13789,10311,13789,10292,13779,10279,13762,10272,13741e" filled="t" fillcolor="#231F20" stroked="f">
                <v:path arrowok="t"/>
                <v:fill/>
              </v:shape>
              <v:shape style="position:absolute;left:10244;top:13542;width:164;height:275" coordorigin="10244,13542" coordsize="164,275" path="m10321,13542l10270,13574,10258,13622,10265,13641,10278,13657,10295,13668,10315,13678,10349,13694,10365,13706,10376,13722,10380,13747,10373,13765,10359,13778,10338,13787,10311,13789,10388,13789,10391,13785,10401,13766,10407,13742,10408,13714,10399,13696,10384,13682,10367,13670,10346,13661,10320,13649,10304,13639,10293,13623,10289,13597,10300,13583,10320,13574,10347,13571,10393,13571,10383,13560,10366,13550,10346,13544,10321,13542e" filled="t" fillcolor="#231F20" stroked="f">
                <v:path arrowok="t"/>
                <v:fill/>
              </v:shape>
              <v:shape style="position:absolute;left:10244;top:13542;width:164;height:275" coordorigin="10244,13542" coordsize="164,275" path="m10393,13571l10347,13571,10364,13581,10377,13598,10396,13574,10393,13571e" filled="t" fillcolor="#231F20" stroked="f">
                <v:path arrowok="t"/>
                <v:fill/>
              </v:shape>
            </v:group>
            <v:group style="position:absolute;left:10436;top:13647;width:178;height:261" coordorigin="10436,13647" coordsize="178,261">
              <v:shape style="position:absolute;left:10436;top:13647;width:178;height:261" coordorigin="10436,13647" coordsize="178,261" path="m10469,13647l10436,13647,10512,13799,10458,13908,10491,13908,10557,13767,10528,13767,10469,13647e" filled="t" fillcolor="#231F20" stroked="f">
                <v:path arrowok="t"/>
                <v:fill/>
              </v:shape>
              <v:shape style="position:absolute;left:10436;top:13647;width:178;height:261" coordorigin="10436,13647" coordsize="178,261" path="m10614,13647l10582,13647,10528,13767,10557,13767,10614,13647e" filled="t" fillcolor="#231F20" stroked="f">
                <v:path arrowok="t"/>
                <v:fill/>
              </v:shape>
            </v:group>
            <v:group style="position:absolute;left:10635;top:13645;width:114;height:173" coordorigin="10635,13645" coordsize="114,173">
              <v:shape style="position:absolute;left:10635;top:13645;width:114;height:173" coordorigin="10635,13645" coordsize="114,173" path="m10661,13766l10635,13777,10645,13794,10659,13807,10678,13816,10703,13818,10722,13812,10737,13799,10740,13792,10691,13792,10672,13784,10661,13766e" filled="t" fillcolor="#231F20" stroked="f">
                <v:path arrowok="t"/>
                <v:fill/>
              </v:shape>
              <v:shape style="position:absolute;left:10635;top:13645;width:114;height:173" coordorigin="10635,13645" coordsize="114,173" path="m10680,13645l10663,13655,10651,13673,10647,13699,10656,13716,10670,13727,10687,13736,10704,13743,10717,13753,10722,13767,10713,13786,10691,13792,10740,13792,10747,13779,10749,13752,10740,13735,10724,13723,10702,13712,10682,13702,10673,13687,10673,13677,10684,13669,10735,13669,10737,13667,10725,13654,10707,13647,10680,13645e" filled="t" fillcolor="#231F20" stroked="f">
                <v:path arrowok="t"/>
                <v:fill/>
              </v:shape>
              <v:shape style="position:absolute;left:10635;top:13645;width:114;height:173" coordorigin="10635,13645" coordsize="114,173" path="m10735,13669l10704,13669,10713,13677,10717,13686,10735,13669e" filled="t" fillcolor="#231F20" stroked="f">
                <v:path arrowok="t"/>
                <v:fill/>
              </v:shape>
            </v:group>
            <v:group style="position:absolute;left:10784;top:13587;width:46;height:227" coordorigin="10784,13587" coordsize="46,227">
              <v:shape style="position:absolute;left:10784;top:13587;width:46;height:227" coordorigin="10784,13587" coordsize="46,227" path="m10830,13673l10801,13673,10801,13814,10830,13814,10830,13673e" filled="t" fillcolor="#231F20" stroked="f">
                <v:path arrowok="t"/>
                <v:fill/>
              </v:shape>
              <v:shape style="position:absolute;left:10784;top:13587;width:46;height:227" coordorigin="10784,13587" coordsize="46,227" path="m10860,13647l10784,13647,10784,13673,10860,13673,10860,13647e" filled="t" fillcolor="#231F20" stroked="f">
                <v:path arrowok="t"/>
                <v:fill/>
              </v:shape>
              <v:shape style="position:absolute;left:10784;top:13587;width:46;height:227" coordorigin="10784,13587" coordsize="46,227" path="m10830,13587l10801,13587,10801,13647,10830,13647,10830,13587e" filled="t" fillcolor="#231F20" stroked="f">
                <v:path arrowok="t"/>
                <v:fill/>
              </v:shape>
            </v:group>
            <v:group style="position:absolute;left:10879;top:13643;width:160;height:175" coordorigin="10879,13643" coordsize="160,175">
              <v:shape style="position:absolute;left:10879;top:13643;width:160;height:175" coordorigin="10879,13643" coordsize="160,175" path="m10951,13643l10898,13673,10879,13741,10883,13762,10923,13808,10972,13818,10993,13813,11011,13804,11026,13790,11027,13789,10942,13789,10924,13777,10913,13759,10908,13737,11039,13722,11038,13713,11010,13713,10913,13701,10925,13684,10943,13673,10967,13669,11018,13669,11015,13666,10998,13654,10977,13646,10951,13643e" filled="t" fillcolor="#231F20" stroked="f">
                <v:path arrowok="t"/>
                <v:fill/>
              </v:shape>
              <v:shape style="position:absolute;left:10879;top:13643;width:160;height:175" coordorigin="10879,13643" coordsize="160,175" path="m11013,13759l11004,13772,10990,13782,10971,13788,10942,13789,11027,13789,11038,13772,11013,13759e" filled="t" fillcolor="#231F20" stroked="f">
                <v:path arrowok="t"/>
                <v:fill/>
              </v:shape>
              <v:shape style="position:absolute;left:10879;top:13643;width:160;height:175" coordorigin="10879,13643" coordsize="160,175" path="m11018,13669l10967,13669,10987,13677,11002,13692,11010,13713,11038,13713,11036,13701,11028,13682,11018,13669e" filled="t" fillcolor="#231F20" stroked="f">
                <v:path arrowok="t"/>
                <v:fill/>
              </v:shape>
            </v:group>
            <v:group style="position:absolute;left:11087;top:13643;width:219;height:172" coordorigin="11087,13643" coordsize="219,172">
              <v:shape style="position:absolute;left:11087;top:13643;width:219;height:172" coordorigin="11087,13643" coordsize="219,172" path="m11116,13647l11087,13647,11087,13814,11116,13814,11116,13721,11118,13703,11126,13687,11143,13677,11172,13677,11237,13677,11237,13676,11267,13675,11300,13675,11295,13665,11116,13665,11116,13647e" filled="t" fillcolor="#231F20" stroked="f">
                <v:path arrowok="t"/>
                <v:fill/>
              </v:shape>
              <v:shape style="position:absolute;left:11087;top:13643;width:219;height:172" coordorigin="11087,13643" coordsize="219,172" path="m11237,13677l11172,13677,11181,13696,11182,13717,11183,13814,11211,13814,11211,13721,11213,13703,11221,13687,11237,13677e" filled="t" fillcolor="#231F20" stroked="f">
                <v:path arrowok="t"/>
                <v:fill/>
              </v:shape>
              <v:shape style="position:absolute;left:11087;top:13643;width:219;height:172" coordorigin="11087,13643" coordsize="219,172" path="m11300,13675l11267,13675,11276,13694,11278,13717,11278,13814,11306,13814,11306,13701,11302,13679,11300,13675e" filled="t" fillcolor="#231F20" stroked="f">
                <v:path arrowok="t"/>
                <v:fill/>
              </v:shape>
              <v:shape style="position:absolute;left:11087;top:13643;width:219;height:172" coordorigin="11087,13643" coordsize="219,172" path="m11150,13643l11131,13650,11117,13665,11295,13665,11292,13660,11286,13655,11191,13655,11173,13646,11150,13643e" filled="t" fillcolor="#231F20" stroked="f">
                <v:path arrowok="t"/>
                <v:fill/>
              </v:shape>
              <v:shape style="position:absolute;left:11087;top:13643;width:219;height:172" coordorigin="11087,13643" coordsize="219,172" path="m11250,13643l11231,13645,11211,13651,11191,13655,11286,13655,11275,13647,11250,13643e" filled="t" fillcolor="#231F20" stroked="f">
                <v:path arrowok="t"/>
                <v:fill/>
              </v:shape>
            </v:group>
            <v:group style="position:absolute;left:11355;top:13645;width:114;height:173" coordorigin="11355,13645" coordsize="114,173">
              <v:shape style="position:absolute;left:11355;top:13645;width:114;height:173" coordorigin="11355,13645" coordsize="114,173" path="m11381,13766l11355,13777,11364,13794,11379,13807,11398,13816,11423,13818,11442,13812,11457,13799,11460,13792,11411,13792,11392,13784,11381,13766e" filled="t" fillcolor="#231F20" stroked="f">
                <v:path arrowok="t"/>
                <v:fill/>
              </v:shape>
              <v:shape style="position:absolute;left:11355;top:13645;width:114;height:173" coordorigin="11355,13645" coordsize="114,173" path="m11400,13645l11383,13655,11371,13673,11367,13699,11375,13716,11390,13727,11407,13736,11424,13743,11437,13753,11442,13767,11433,13786,11411,13792,11460,13792,11466,13779,11469,13752,11460,13735,11444,13723,11422,13712,11402,13702,11393,13687,11393,13677,11404,13669,11455,13669,11457,13667,11445,13654,11426,13647,11400,13645e" filled="t" fillcolor="#231F20" stroked="f">
                <v:path arrowok="t"/>
                <v:fill/>
              </v:shape>
              <v:shape style="position:absolute;left:11355;top:13645;width:114;height:173" coordorigin="11355,13645" coordsize="114,173" path="m11455,13669l11424,13669,11433,13677,11437,13686,11455,13669e" filled="t" fillcolor="#231F20" stroked="f">
                <v:path arrowok="t"/>
                <v:fill/>
              </v:shape>
            </v:group>
            <v:group style="position:absolute;left:807;top:13120;width:2;height:268" coordorigin="807,13120" coordsize="2,268">
              <v:shape style="position:absolute;left:807;top:13120;width:2;height:268" coordorigin="807,13120" coordsize="0,268" path="m807,13120l807,13388e" filled="f" stroked="t" strokeweight="1.593pt" strokecolor="#231F20">
                <v:path arrowok="t"/>
              </v:shape>
            </v:group>
            <v:group style="position:absolute;left:885;top:13218;width:134;height:170" coordorigin="885,13218" coordsize="134,170">
              <v:shape style="position:absolute;left:885;top:13218;width:134;height:170" coordorigin="885,13218" coordsize="134,170" path="m914,13221l885,13221,885,13388,914,13388,915,13286,920,13265,934,13249,958,13243,1008,13243,1007,13242,914,13242,914,13221e" filled="t" fillcolor="#231F20" stroked="f">
                <v:path arrowok="t"/>
                <v:fill/>
              </v:shape>
              <v:shape style="position:absolute;left:885;top:13218;width:134;height:170" coordorigin="885,13218" coordsize="134,170" path="m1008,13243l958,13243,980,13251,989,13270,990,13294,990,13388,1019,13388,1019,13286,1017,13264,1010,13245,1008,13243e" filled="t" fillcolor="#231F20" stroked="f">
                <v:path arrowok="t"/>
                <v:fill/>
              </v:shape>
              <v:shape style="position:absolute;left:885;top:13218;width:134;height:170" coordorigin="885,13218" coordsize="134,170" path="m947,13218l929,13227,914,13242,1007,13242,998,13231,977,13221,947,13218e" filled="t" fillcolor="#231F20" stroked="f">
                <v:path arrowok="t"/>
                <v:fill/>
              </v:shape>
            </v:group>
            <v:group style="position:absolute;left:1067;top:13095;width:167;height:298" coordorigin="1067,13095" coordsize="167,298">
              <v:shape style="position:absolute;left:1067;top:13095;width:167;height:298" coordorigin="1067,13095" coordsize="167,298" path="m1147,13217l1088,13244,1067,13307,1070,13329,1107,13381,1152,13393,1172,13389,1190,13380,1204,13367,1146,13367,1125,13360,1109,13346,1100,13326,1097,13303,1097,13294,1103,13274,1116,13258,1136,13248,1162,13244,1204,13244,1202,13241,1186,13228,1168,13220,1147,13217e" filled="t" fillcolor="#231F20" stroked="f">
                <v:path arrowok="t"/>
                <v:fill/>
              </v:shape>
              <v:shape style="position:absolute;left:1067;top:13095;width:167;height:298" coordorigin="1067,13095" coordsize="167,298" path="m1234,13365l1206,13365,1206,13388,1234,13388,1234,13365e" filled="t" fillcolor="#231F20" stroked="f">
                <v:path arrowok="t"/>
                <v:fill/>
              </v:shape>
              <v:shape style="position:absolute;left:1067;top:13095;width:167;height:298" coordorigin="1067,13095" coordsize="167,298" path="m1204,13244l1162,13244,1181,13251,1195,13266,1204,13286,1207,13312,1201,13333,1190,13351,1171,13362,1146,13367,1204,13367,1205,13365,1234,13365,1234,13245,1206,13245,1204,13244e" filled="t" fillcolor="#231F20" stroked="f">
                <v:path arrowok="t"/>
                <v:fill/>
              </v:shape>
              <v:shape style="position:absolute;left:1067;top:13095;width:167;height:298" coordorigin="1067,13095" coordsize="167,298" path="m1234,13095l1206,13095,1206,13245,1234,13245,1234,13095e" filled="t" fillcolor="#231F20" stroked="f">
                <v:path arrowok="t"/>
                <v:fill/>
              </v:shape>
            </v:group>
            <v:group style="position:absolute;left:1281;top:13217;width:175;height:175" coordorigin="1281,13217" coordsize="175,175">
              <v:shape style="position:absolute;left:1281;top:13217;width:175;height:175" coordorigin="1281,13217" coordsize="175,175" path="m1363,13217l1304,13244,1281,13305,1282,13320,1314,13372,1381,13392,1401,13387,1419,13376,1430,13366,1361,13366,1340,13360,1323,13346,1313,13327,1309,13305,1312,13286,1320,13269,1335,13256,1357,13247,1384,13245,1432,13245,1427,13239,1408,13227,1387,13220,1363,13217e" filled="t" fillcolor="#231F20" stroked="f">
                <v:path arrowok="t"/>
                <v:fill/>
              </v:shape>
              <v:shape style="position:absolute;left:1281;top:13217;width:175;height:175" coordorigin="1281,13217" coordsize="175,175" path="m1432,13245l1384,13245,1402,13254,1416,13269,1424,13291,1427,13317,1420,13337,1406,13352,1387,13363,1361,13366,1430,13366,1435,13362,1446,13343,1453,13321,1456,13295,1451,13274,1441,13255,1432,13245e" filled="t" fillcolor="#231F20" stroked="f">
                <v:path arrowok="t"/>
                <v:fill/>
              </v:shape>
            </v:group>
            <v:group style="position:absolute;left:1489;top:13217;width:175;height:175" coordorigin="1489,13217" coordsize="175,175">
              <v:shape style="position:absolute;left:1489;top:13217;width:175;height:175" coordorigin="1489,13217" coordsize="175,175" path="m1572,13217l1513,13244,1489,13305,1490,13320,1522,13372,1590,13392,1610,13387,1628,13376,1638,13366,1570,13366,1549,13360,1532,13346,1521,13327,1518,13305,1520,13286,1529,13269,1544,13256,1565,13247,1593,13245,1640,13245,1635,13239,1617,13227,1596,13220,1572,13217e" filled="t" fillcolor="#231F20" stroked="f">
                <v:path arrowok="t"/>
                <v:fill/>
              </v:shape>
              <v:shape style="position:absolute;left:1489;top:13217;width:175;height:175" coordorigin="1489,13217" coordsize="175,175" path="m1640,13245l1593,13245,1611,13254,1624,13269,1633,13291,1635,13317,1628,13337,1615,13352,1595,13363,1570,13366,1638,13366,1643,13362,1655,13343,1662,13321,1664,13295,1659,13274,1649,13255,1640,13245e" filled="t" fillcolor="#231F20" stroked="f">
                <v:path arrowok="t"/>
                <v:fill/>
              </v:shape>
            </v:group>
            <v:group style="position:absolute;left:1711;top:13217;width:92;height:172" coordorigin="1711,13217" coordsize="92,172">
              <v:shape style="position:absolute;left:1711;top:13217;width:92;height:172" coordorigin="1711,13217" coordsize="92,172" path="m1740,13221l1711,13221,1711,13388,1740,13388,1740,13295,1743,13271,1752,13252,1772,13243,1793,13243,1795,13239,1740,13239,1740,13221e" filled="t" fillcolor="#231F20" stroked="f">
                <v:path arrowok="t"/>
                <v:fill/>
              </v:shape>
              <v:shape style="position:absolute;left:1711;top:13217;width:92;height:172" coordorigin="1711,13217" coordsize="92,172" path="m1793,13243l1780,13243,1784,13247,1790,13251,1793,13243e" filled="t" fillcolor="#231F20" stroked="f">
                <v:path arrowok="t"/>
                <v:fill/>
              </v:shape>
              <v:shape style="position:absolute;left:1711;top:13217;width:92;height:172" coordorigin="1711,13217" coordsize="92,172" path="m1787,13217l1773,13217,1754,13224,1740,13239,1795,13239,1803,13225,1795,13220,1787,13217e" filled="t" fillcolor="#231F20" stroked="f">
                <v:path arrowok="t"/>
                <v:fill/>
              </v:shape>
            </v:group>
            <v:group style="position:absolute;left:1937;top:13107;width:379;height:296" coordorigin="1937,13107" coordsize="379,296">
              <v:shape style="position:absolute;left:1937;top:13107;width:379;height:296" coordorigin="1937,13107" coordsize="379,296" path="m1969,13120l1937,13120,2039,13402,2072,13321,2039,13321,1969,13120e" filled="t" fillcolor="#231F20" stroked="f">
                <v:path arrowok="t"/>
                <v:fill/>
              </v:shape>
              <v:shape style="position:absolute;left:1937;top:13107;width:379;height:296" coordorigin="1937,13107" coordsize="379,296" path="m2158,13187l2126,13187,2213,13402,2242,13321,2213,13321,2158,13187e" filled="t" fillcolor="#231F20" stroked="f">
                <v:path arrowok="t"/>
                <v:fill/>
              </v:shape>
              <v:shape style="position:absolute;left:1937;top:13107;width:379;height:296" coordorigin="1937,13107" coordsize="379,296" path="m2126,13107l2039,13321,2072,13321,2126,13187,2158,13187,2126,13107e" filled="t" fillcolor="#231F20" stroked="f">
                <v:path arrowok="t"/>
                <v:fill/>
              </v:shape>
              <v:shape style="position:absolute;left:1937;top:13107;width:379;height:296" coordorigin="1937,13107" coordsize="379,296" path="m2316,13120l2283,13120,2213,13321,2242,13321,2316,13120e" filled="t" fillcolor="#231F20" stroked="f">
                <v:path arrowok="t"/>
                <v:fill/>
              </v:shape>
            </v:group>
            <v:group style="position:absolute;left:2313;top:13217;width:167;height:176" coordorigin="2313,13217" coordsize="167,176">
              <v:shape style="position:absolute;left:2313;top:13217;width:167;height:176" coordorigin="2313,13217" coordsize="167,176" path="m2392,13217l2334,13244,2313,13307,2316,13329,2352,13381,2397,13393,2418,13389,2435,13380,2449,13367,2392,13367,2370,13360,2355,13346,2345,13326,2342,13303,2343,13294,2349,13274,2362,13258,2381,13248,2407,13244,2450,13244,2447,13241,2432,13228,2413,13220,2392,13217e" filled="t" fillcolor="#231F20" stroked="f">
                <v:path arrowok="t"/>
                <v:fill/>
              </v:shape>
              <v:shape style="position:absolute;left:2313;top:13217;width:167;height:176" coordorigin="2313,13217" coordsize="167,176" path="m2480,13365l2451,13365,2451,13388,2480,13388,2480,13365e" filled="t" fillcolor="#231F20" stroked="f">
                <v:path arrowok="t"/>
                <v:fill/>
              </v:shape>
              <v:shape style="position:absolute;left:2313;top:13217;width:167;height:176" coordorigin="2313,13217" coordsize="167,176" path="m2450,13244l2407,13244,2426,13251,2441,13266,2449,13286,2452,13312,2447,13333,2435,13351,2417,13362,2392,13367,2449,13367,2450,13365,2480,13365,2480,13245,2451,13245,2450,13244e" filled="t" fillcolor="#231F20" stroked="f">
                <v:path arrowok="t"/>
                <v:fill/>
              </v:shape>
              <v:shape style="position:absolute;left:2313;top:13217;width:167;height:176" coordorigin="2313,13217" coordsize="167,176" path="m2480,13221l2451,13221,2451,13245,2480,13245,2480,13221e" filled="t" fillcolor="#231F20" stroked="f">
                <v:path arrowok="t"/>
                <v:fill/>
              </v:shape>
            </v:group>
            <v:group style="position:absolute;left:2525;top:13161;width:46;height:227" coordorigin="2525,13161" coordsize="46,227">
              <v:shape style="position:absolute;left:2525;top:13161;width:46;height:227" coordorigin="2525,13161" coordsize="46,227" path="m2571,13248l2542,13248,2542,13388,2571,13388,2571,13248e" filled="t" fillcolor="#231F20" stroked="f">
                <v:path arrowok="t"/>
                <v:fill/>
              </v:shape>
              <v:shape style="position:absolute;left:2525;top:13161;width:46;height:227" coordorigin="2525,13161" coordsize="46,227" path="m2601,13221l2525,13221,2525,13248,2601,13248,2601,13221e" filled="t" fillcolor="#231F20" stroked="f">
                <v:path arrowok="t"/>
                <v:fill/>
              </v:shape>
              <v:shape style="position:absolute;left:2525;top:13161;width:46;height:227" coordorigin="2525,13161" coordsize="46,227" path="m2571,13161l2542,13161,2542,13221,2571,13221,2571,13161e" filled="t" fillcolor="#231F20" stroked="f">
                <v:path arrowok="t"/>
                <v:fill/>
              </v:shape>
            </v:group>
            <v:group style="position:absolute;left:2621;top:13217;width:160;height:175" coordorigin="2621,13217" coordsize="160,175">
              <v:shape style="position:absolute;left:2621;top:13217;width:160;height:175" coordorigin="2621,13217" coordsize="160,175" path="m2692,13217l2639,13248,2621,13315,2625,13336,2664,13382,2713,13392,2734,13387,2752,13378,2767,13364,2768,13363,2683,13363,2665,13351,2654,13333,2649,13311,2781,13296,2779,13287,2751,13287,2654,13275,2666,13259,2685,13247,2708,13243,2759,13243,2756,13240,2739,13228,2718,13220,2692,13217e" filled="t" fillcolor="#231F20" stroked="f">
                <v:path arrowok="t"/>
                <v:fill/>
              </v:shape>
              <v:shape style="position:absolute;left:2621;top:13217;width:160;height:175" coordorigin="2621,13217" coordsize="160,175" path="m2755,13333l2745,13347,2731,13357,2712,13363,2683,13363,2768,13363,2779,13346,2755,13333e" filled="t" fillcolor="#231F20" stroked="f">
                <v:path arrowok="t"/>
                <v:fill/>
              </v:shape>
              <v:shape style="position:absolute;left:2621;top:13217;width:160;height:175" coordorigin="2621,13217" coordsize="160,175" path="m2759,13243l2708,13243,2728,13251,2743,13266,2751,13287,2779,13287,2777,13275,2769,13256,2759,13243e" filled="t" fillcolor="#231F20" stroked="f">
                <v:path arrowok="t"/>
                <v:fill/>
              </v:shape>
            </v:group>
            <v:group style="position:absolute;left:2827;top:13217;width:92;height:172" coordorigin="2827,13217" coordsize="92,172">
              <v:shape style="position:absolute;left:2827;top:13217;width:92;height:172" coordorigin="2827,13217" coordsize="92,172" path="m2856,13221l2827,13221,2827,13388,2856,13388,2856,13295,2859,13271,2868,13252,2888,13243,2909,13243,2911,13239,2856,13239,2856,13221e" filled="t" fillcolor="#231F20" stroked="f">
                <v:path arrowok="t"/>
                <v:fill/>
              </v:shape>
              <v:shape style="position:absolute;left:2827;top:13217;width:92;height:172" coordorigin="2827,13217" coordsize="92,172" path="m2909,13243l2896,13243,2900,13247,2905,13251,2909,13243e" filled="t" fillcolor="#231F20" stroked="f">
                <v:path arrowok="t"/>
                <v:fill/>
              </v:shape>
              <v:shape style="position:absolute;left:2827;top:13217;width:92;height:172" coordorigin="2827,13217" coordsize="92,172" path="m2903,13217l2889,13217,2870,13224,2856,13239,2911,13239,2919,13225,2911,13220,2903,13217e" filled="t" fillcolor="#231F20" stroked="f">
                <v:path arrowok="t"/>
                <v:fill/>
              </v:shape>
            </v:group>
            <v:group style="position:absolute;left:3061;top:13117;width:218;height:276" coordorigin="3061,13117" coordsize="218,276">
              <v:shape style="position:absolute;left:3061;top:13117;width:218;height:276" coordorigin="3061,13117" coordsize="218,276" path="m3184,13117l3126,13137,3084,13183,3062,13250,3061,13277,3067,13298,3101,13352,3158,13386,3203,13393,3224,13391,3243,13385,3262,13377,3279,13367,3279,13364,3179,13364,3158,13357,3109,13316,3089,13252,3092,13231,3123,13176,3182,13146,3207,13144,3268,13144,3265,13133,3249,13125,3230,13120,3209,13117,3184,13117e" filled="t" fillcolor="#231F20" stroked="f">
                <v:path arrowok="t"/>
                <v:fill/>
              </v:shape>
              <v:shape style="position:absolute;left:3061;top:13117;width:218;height:276" coordorigin="3061,13117" coordsize="218,276" path="m3275,13334l3205,13363,3179,13364,3279,13364,3275,13334e" filled="t" fillcolor="#231F20" stroked="f">
                <v:path arrowok="t"/>
                <v:fill/>
              </v:shape>
              <v:shape style="position:absolute;left:3061;top:13117;width:218;height:276" coordorigin="3061,13117" coordsize="218,276" path="m3268,13144l3207,13144,3227,13148,3246,13155,3264,13166,3279,13179,3268,13144e" filled="t" fillcolor="#231F20" stroked="f">
                <v:path arrowok="t"/>
                <v:fill/>
              </v:shape>
            </v:group>
            <v:group style="position:absolute;left:3324;top:13217;width:175;height:175" coordorigin="3324,13217" coordsize="175,175">
              <v:shape style="position:absolute;left:3324;top:13217;width:175;height:175" coordorigin="3324,13217" coordsize="175,175" path="m3406,13217l3347,13244,3324,13305,3325,13320,3356,13372,3424,13392,3444,13387,3462,13376,3473,13366,3404,13366,3383,13360,3366,13346,3356,13327,3352,13305,3355,13286,3363,13269,3378,13256,3400,13247,3427,13245,3475,13245,3469,13239,3451,13227,3430,13220,3406,13217e" filled="t" fillcolor="#231F20" stroked="f">
                <v:path arrowok="t"/>
                <v:fill/>
              </v:shape>
              <v:shape style="position:absolute;left:3324;top:13217;width:175;height:175" coordorigin="3324,13217" coordsize="175,175" path="m3475,13245l3427,13245,3445,13254,3459,13269,3467,13291,3470,13317,3463,13337,3449,13352,3430,13363,3404,13366,3473,13366,3477,13362,3489,13343,3496,13321,3499,13295,3494,13274,3484,13255,3475,13245e" filled="t" fillcolor="#231F20" stroked="f">
                <v:path arrowok="t"/>
                <v:fill/>
              </v:shape>
            </v:group>
            <v:group style="position:absolute;left:3547;top:13218;width:134;height:170" coordorigin="3547,13218" coordsize="134,170">
              <v:shape style="position:absolute;left:3547;top:13218;width:134;height:170" coordorigin="3547,13218" coordsize="134,170" path="m3575,13221l3547,13221,3547,13388,3575,13388,3577,13286,3582,13265,3595,13249,3620,13243,3670,13243,3669,13242,3575,13242,3575,13221e" filled="t" fillcolor="#231F20" stroked="f">
                <v:path arrowok="t"/>
                <v:fill/>
              </v:shape>
              <v:shape style="position:absolute;left:3547;top:13218;width:134;height:170" coordorigin="3547,13218" coordsize="134,170" path="m3670,13243l3620,13243,3642,13251,3651,13270,3652,13294,3652,13388,3681,13388,3681,13286,3679,13264,3672,13245,3670,13243e" filled="t" fillcolor="#231F20" stroked="f">
                <v:path arrowok="t"/>
                <v:fill/>
              </v:shape>
              <v:shape style="position:absolute;left:3547;top:13218;width:134;height:170" coordorigin="3547,13218" coordsize="134,170" path="m3609,13218l3591,13227,3576,13242,3669,13242,3660,13231,3639,13221,3609,13218e" filled="t" fillcolor="#231F20" stroked="f">
                <v:path arrowok="t"/>
                <v:fill/>
              </v:shape>
            </v:group>
            <v:group style="position:absolute;left:3730;top:13219;width:114;height:173" coordorigin="3730,13219" coordsize="114,173">
              <v:shape style="position:absolute;left:3730;top:13219;width:114;height:173" coordorigin="3730,13219" coordsize="114,173" path="m3755,13340l3730,13351,3739,13369,3753,13382,3773,13390,3797,13392,3816,13386,3831,13373,3834,13367,3785,13367,3766,13358,3755,13340e" filled="t" fillcolor="#231F20" stroked="f">
                <v:path arrowok="t"/>
                <v:fill/>
              </v:shape>
              <v:shape style="position:absolute;left:3730;top:13219;width:114;height:173" coordorigin="3730,13219" coordsize="114,173" path="m3774,13219l3757,13229,3745,13247,3742,13273,3750,13290,3764,13302,3782,13310,3799,13317,3811,13327,3816,13342,3808,13360,3785,13367,3834,13367,3841,13353,3844,13326,3835,13310,3819,13297,3796,13287,3776,13276,3768,13262,3768,13251,3778,13243,3829,13243,3831,13241,3820,13229,3801,13221,3774,13219e" filled="t" fillcolor="#231F20" stroked="f">
                <v:path arrowok="t"/>
                <v:fill/>
              </v:shape>
              <v:shape style="position:absolute;left:3730;top:13219;width:114;height:173" coordorigin="3730,13219" coordsize="114,173" path="m3829,13243l3799,13243,3807,13251,3811,13260,3829,13243e" filled="t" fillcolor="#231F20" stroked="f">
                <v:path arrowok="t"/>
                <v:fill/>
              </v:shape>
            </v:group>
            <v:group style="position:absolute;left:3880;top:13217;width:160;height:175" coordorigin="3880,13217" coordsize="160,175">
              <v:shape style="position:absolute;left:3880;top:13217;width:160;height:175" coordorigin="3880,13217" coordsize="160,175" path="m3951,13217l3898,13248,3880,13315,3884,13336,3924,13382,3972,13392,3993,13387,4011,13378,4026,13364,4027,13363,3942,13363,3925,13351,3913,13333,3908,13311,4040,13296,4038,13287,4010,13287,3913,13275,3925,13259,3944,13247,3967,13243,4018,13243,4015,13240,3999,13228,3977,13220,3951,13217e" filled="t" fillcolor="#231F20" stroked="f">
                <v:path arrowok="t"/>
                <v:fill/>
              </v:shape>
              <v:shape style="position:absolute;left:3880;top:13217;width:160;height:175" coordorigin="3880,13217" coordsize="160,175" path="m4014,13333l4004,13347,3991,13357,3971,13363,3942,13363,4027,13363,4038,13346,4014,13333e" filled="t" fillcolor="#231F20" stroked="f">
                <v:path arrowok="t"/>
                <v:fill/>
              </v:shape>
              <v:shape style="position:absolute;left:3880;top:13217;width:160;height:175" coordorigin="3880,13217" coordsize="160,175" path="m4018,13243l3967,13243,3987,13251,4002,13266,4010,13287,4038,13287,4036,13275,4028,13256,4018,13243e" filled="t" fillcolor="#231F20" stroked="f">
                <v:path arrowok="t"/>
                <v:fill/>
              </v:shape>
            </v:group>
            <v:group style="position:absolute;left:4086;top:13217;width:92;height:172" coordorigin="4086,13217" coordsize="92,172">
              <v:shape style="position:absolute;left:4086;top:13217;width:92;height:172" coordorigin="4086,13217" coordsize="92,172" path="m4115,13221l4086,13221,4086,13388,4115,13388,4115,13295,4118,13271,4127,13252,4147,13243,4168,13243,4170,13239,4115,13239,4115,13221e" filled="t" fillcolor="#231F20" stroked="f">
                <v:path arrowok="t"/>
                <v:fill/>
              </v:shape>
              <v:shape style="position:absolute;left:4086;top:13217;width:92;height:172" coordorigin="4086,13217" coordsize="92,172" path="m4168,13243l4155,13243,4159,13247,4164,13251,4168,13243e" filled="t" fillcolor="#231F20" stroked="f">
                <v:path arrowok="t"/>
                <v:fill/>
              </v:shape>
              <v:shape style="position:absolute;left:4086;top:13217;width:92;height:172" coordorigin="4086,13217" coordsize="92,172" path="m4162,13217l4148,13217,4129,13224,4115,13239,4170,13239,4178,13225,4170,13220,4162,13217e" filled="t" fillcolor="#231F20" stroked="f">
                <v:path arrowok="t"/>
                <v:fill/>
              </v:shape>
            </v:group>
            <v:group style="position:absolute;left:4203;top:13221;width:164;height:178" coordorigin="4203,13221" coordsize="164,178">
              <v:shape style="position:absolute;left:4203;top:13221;width:164;height:178" coordorigin="4203,13221" coordsize="164,178" path="m4235,13221l4203,13221,4285,13399,4315,13334,4285,13334,4235,13221e" filled="t" fillcolor="#231F20" stroked="f">
                <v:path arrowok="t"/>
                <v:fill/>
              </v:shape>
              <v:shape style="position:absolute;left:4203;top:13221;width:164;height:178" coordorigin="4203,13221" coordsize="164,178" path="m4367,13221l4335,13221,4285,13334,4315,13334,4367,13221e" filled="t" fillcolor="#231F20" stroked="f">
                <v:path arrowok="t"/>
                <v:fill/>
              </v:shape>
            </v:group>
            <v:group style="position:absolute;left:4389;top:13217;width:167;height:176" coordorigin="4389,13217" coordsize="167,176">
              <v:shape style="position:absolute;left:4389;top:13217;width:167;height:176" coordorigin="4389,13217" coordsize="167,176" path="m4468,13217l4410,13244,4389,13307,4392,13329,4428,13381,4473,13393,4493,13389,4511,13380,4525,13367,4468,13367,4446,13360,4431,13346,4421,13326,4418,13303,4419,13294,4425,13274,4438,13258,4457,13248,4483,13244,4526,13244,4523,13241,4508,13228,4489,13220,4468,13217e" filled="t" fillcolor="#231F20" stroked="f">
                <v:path arrowok="t"/>
                <v:fill/>
              </v:shape>
              <v:shape style="position:absolute;left:4389;top:13217;width:167;height:176" coordorigin="4389,13217" coordsize="167,176" path="m4556,13365l4527,13365,4527,13388,4556,13388,4556,13365e" filled="t" fillcolor="#231F20" stroked="f">
                <v:path arrowok="t"/>
                <v:fill/>
              </v:shape>
              <v:shape style="position:absolute;left:4389;top:13217;width:167;height:176" coordorigin="4389,13217" coordsize="167,176" path="m4526,13244l4483,13244,4502,13251,4517,13266,4525,13286,4528,13312,4523,13333,4511,13351,4493,13362,4468,13367,4525,13367,4526,13365,4556,13365,4556,13245,4527,13245,4526,13244e" filled="t" fillcolor="#231F20" stroked="f">
                <v:path arrowok="t"/>
                <v:fill/>
              </v:shape>
              <v:shape style="position:absolute;left:4389;top:13217;width:167;height:176" coordorigin="4389,13217" coordsize="167,176" path="m4556,13221l4527,13221,4527,13245,4556,13245,4556,13221e" filled="t" fillcolor="#231F20" stroked="f">
                <v:path arrowok="t"/>
                <v:fill/>
              </v:shape>
            </v:group>
            <v:group style="position:absolute;left:4601;top:13161;width:46;height:227" coordorigin="4601,13161" coordsize="46,227">
              <v:shape style="position:absolute;left:4601;top:13161;width:46;height:227" coordorigin="4601,13161" coordsize="46,227" path="m4647,13248l4618,13248,4618,13388,4647,13388,4647,13248e" filled="t" fillcolor="#231F20" stroked="f">
                <v:path arrowok="t"/>
                <v:fill/>
              </v:shape>
              <v:shape style="position:absolute;left:4601;top:13161;width:46;height:227" coordorigin="4601,13161" coordsize="46,227" path="m4677,13221l4601,13221,4601,13248,4677,13248,4677,13221e" filled="t" fillcolor="#231F20" stroked="f">
                <v:path arrowok="t"/>
                <v:fill/>
              </v:shape>
              <v:shape style="position:absolute;left:4601;top:13161;width:46;height:227" coordorigin="4601,13161" coordsize="46,227" path="m4647,13161l4618,13161,4618,13221,4647,13221,4647,13161e" filled="t" fillcolor="#231F20" stroked="f">
                <v:path arrowok="t"/>
                <v:fill/>
              </v:shape>
            </v:group>
            <v:group style="position:absolute;left:4710;top:13138;width:34;height:250" coordorigin="4710,13138" coordsize="34,250">
              <v:shape style="position:absolute;left:4710;top:13138;width:34;height:250" coordorigin="4710,13138" coordsize="34,250" path="m4745,13221l4717,13221,4717,13388,4745,13388,4745,13221e" filled="t" fillcolor="#231F20" stroked="f">
                <v:path arrowok="t"/>
                <v:fill/>
              </v:shape>
              <v:shape style="position:absolute;left:4710;top:13138;width:34;height:250" coordorigin="4710,13138" coordsize="34,250" path="m4742,13138l4720,13138,4710,13147,4710,13170,4720,13179,4742,13179,4751,13170,4751,13147,4742,13138e" filled="t" fillcolor="#231F20" stroked="f">
                <v:path arrowok="t"/>
                <v:fill/>
              </v:shape>
            </v:group>
            <v:group style="position:absolute;left:4798;top:13217;width:175;height:175" coordorigin="4798,13217" coordsize="175,175">
              <v:shape style="position:absolute;left:4798;top:13217;width:175;height:175" coordorigin="4798,13217" coordsize="175,175" path="m4881,13217l4822,13244,4798,13305,4799,13320,4831,13372,4899,13392,4919,13387,4937,13376,4947,13366,4879,13366,4858,13360,4841,13346,4830,13327,4827,13305,4829,13286,4838,13269,4853,13256,4874,13247,4902,13245,4949,13245,4944,13239,4926,13227,4905,13220,4881,13217e" filled="t" fillcolor="#231F20" stroked="f">
                <v:path arrowok="t"/>
                <v:fill/>
              </v:shape>
              <v:shape style="position:absolute;left:4798;top:13217;width:175;height:175" coordorigin="4798,13217" coordsize="175,175" path="m4949,13245l4902,13245,4920,13254,4933,13269,4942,13291,4944,13317,4937,13337,4924,13352,4904,13363,4879,13366,4947,13366,4952,13362,4964,13343,4971,13321,4973,13295,4968,13274,4958,13255,4949,13245e" filled="t" fillcolor="#231F20" stroked="f">
                <v:path arrowok="t"/>
                <v:fill/>
              </v:shape>
            </v:group>
            <v:group style="position:absolute;left:5022;top:13218;width:134;height:170" coordorigin="5022,13218" coordsize="134,170">
              <v:shape style="position:absolute;left:5022;top:13218;width:134;height:170" coordorigin="5022,13218" coordsize="134,170" path="m5050,13221l5022,13221,5022,13388,5050,13388,5051,13286,5057,13265,5070,13249,5095,13243,5145,13243,5144,13242,5050,13242,5050,13221e" filled="t" fillcolor="#231F20" stroked="f">
                <v:path arrowok="t"/>
                <v:fill/>
              </v:shape>
              <v:shape style="position:absolute;left:5022;top:13218;width:134;height:170" coordorigin="5022,13218" coordsize="134,170" path="m5145,13243l5095,13243,5117,13251,5125,13270,5127,13294,5127,13388,5155,13388,5155,13286,5153,13264,5147,13245,5145,13243e" filled="t" fillcolor="#231F20" stroked="f">
                <v:path arrowok="t"/>
                <v:fill/>
              </v:shape>
              <v:shape style="position:absolute;left:5022;top:13218;width:134;height:170" coordorigin="5022,13218" coordsize="134,170" path="m5084,13218l5066,13227,5051,13242,5144,13242,5134,13231,5114,13221,5084,13218e" filled="t" fillcolor="#231F20" stroked="f">
                <v:path arrowok="t"/>
                <v:fill/>
              </v:shape>
            </v:group>
            <v:group style="position:absolute;left:5313;top:13120;width:95;height:268" coordorigin="5313,13120" coordsize="95,268">
              <v:shape style="position:absolute;left:5313;top:13120;width:95;height:268" coordorigin="5313,13120" coordsize="95,268" path="m5408,13148l5378,13148,5378,13388,5408,13388,5408,13148e" filled="t" fillcolor="#231F20" stroked="f">
                <v:path arrowok="t"/>
                <v:fill/>
              </v:shape>
              <v:shape style="position:absolute;left:5313;top:13120;width:95;height:268" coordorigin="5313,13120" coordsize="95,268" path="m5473,13120l5313,13120,5313,13148,5473,13148,5473,13120e" filled="t" fillcolor="#231F20" stroked="f">
                <v:path arrowok="t"/>
                <v:fill/>
              </v:shape>
            </v:group>
            <v:group style="position:absolute;left:5463;top:13217;width:167;height:176" coordorigin="5463,13217" coordsize="167,176">
              <v:shape style="position:absolute;left:5463;top:13217;width:167;height:176" coordorigin="5463,13217" coordsize="167,176" path="m5542,13217l5484,13244,5463,13307,5466,13329,5502,13381,5547,13393,5567,13389,5585,13380,5599,13367,5542,13367,5520,13360,5505,13346,5495,13326,5492,13303,5493,13294,5499,13274,5512,13258,5531,13248,5557,13244,5600,13244,5597,13241,5581,13228,5563,13220,5542,13217e" filled="t" fillcolor="#231F20" stroked="f">
                <v:path arrowok="t"/>
                <v:fill/>
              </v:shape>
              <v:shape style="position:absolute;left:5463;top:13217;width:167;height:176" coordorigin="5463,13217" coordsize="167,176" path="m5629,13365l5601,13365,5601,13388,5629,13388,5629,13365e" filled="t" fillcolor="#231F20" stroked="f">
                <v:path arrowok="t"/>
                <v:fill/>
              </v:shape>
              <v:shape style="position:absolute;left:5463;top:13217;width:167;height:176" coordorigin="5463,13217" coordsize="167,176" path="m5600,13244l5557,13244,5576,13251,5590,13266,5599,13286,5602,13312,5597,13333,5585,13351,5567,13362,5542,13367,5599,13367,5600,13365,5629,13365,5629,13245,5601,13245,5600,13244e" filled="t" fillcolor="#231F20" stroked="f">
                <v:path arrowok="t"/>
                <v:fill/>
              </v:shape>
              <v:shape style="position:absolute;left:5463;top:13217;width:167;height:176" coordorigin="5463,13217" coordsize="167,176" path="m5629,13221l5601,13221,5601,13245,5629,13245,5629,13221e" filled="t" fillcolor="#231F20" stroked="f">
                <v:path arrowok="t"/>
                <v:fill/>
              </v:shape>
            </v:group>
            <v:group style="position:absolute;left:5676;top:13217;width:140;height:175" coordorigin="5676,13217" coordsize="140,175">
              <v:shape style="position:absolute;left:5676;top:13217;width:140;height:175" coordorigin="5676,13217" coordsize="140,175" path="m5763,13217l5694,13253,5676,13324,5683,13343,5729,13384,5779,13392,5798,13386,5816,13376,5816,13366,5754,13366,5733,13359,5717,13345,5707,13326,5703,13303,5707,13284,5716,13268,5732,13255,5754,13248,5782,13246,5808,13246,5802,13226,5783,13219,5763,13217e" filled="t" fillcolor="#231F20" stroked="f">
                <v:path arrowok="t"/>
                <v:fill/>
              </v:shape>
              <v:shape style="position:absolute;left:5676;top:13217;width:140;height:175" coordorigin="5676,13217" coordsize="140,175" path="m5816,13338l5810,13344,5796,13356,5778,13364,5754,13366,5816,13366,5816,13338e" filled="t" fillcolor="#231F20" stroked="f">
                <v:path arrowok="t"/>
                <v:fill/>
              </v:shape>
              <v:shape style="position:absolute;left:5676;top:13217;width:140;height:175" coordorigin="5676,13217" coordsize="140,175" path="m5808,13246l5782,13246,5800,13256,5814,13271,5815,13271,5808,13246e" filled="t" fillcolor="#231F20" stroked="f">
                <v:path arrowok="t"/>
                <v:fill/>
              </v:shape>
            </v:group>
            <v:group style="position:absolute;left:5853;top:13161;width:46;height:227" coordorigin="5853,13161" coordsize="46,227">
              <v:shape style="position:absolute;left:5853;top:13161;width:46;height:227" coordorigin="5853,13161" coordsize="46,227" path="m5899,13248l5870,13248,5870,13388,5899,13388,5899,13248e" filled="t" fillcolor="#231F20" stroked="f">
                <v:path arrowok="t"/>
                <v:fill/>
              </v:shape>
              <v:shape style="position:absolute;left:5853;top:13161;width:46;height:227" coordorigin="5853,13161" coordsize="46,227" path="m5929,13221l5853,13221,5853,13248,5929,13248,5929,13221e" filled="t" fillcolor="#231F20" stroked="f">
                <v:path arrowok="t"/>
                <v:fill/>
              </v:shape>
              <v:shape style="position:absolute;left:5853;top:13161;width:46;height:227" coordorigin="5853,13161" coordsize="46,227" path="m5899,13161l5870,13161,5870,13221,5899,13221,5899,13161e" filled="t" fillcolor="#231F20" stroked="f">
                <v:path arrowok="t"/>
                <v:fill/>
              </v:shape>
            </v:group>
            <v:group style="position:absolute;left:5962;top:13138;width:34;height:250" coordorigin="5962,13138" coordsize="34,250">
              <v:shape style="position:absolute;left:5962;top:13138;width:34;height:250" coordorigin="5962,13138" coordsize="34,250" path="m5997,13221l5968,13221,5968,13388,5997,13388,5997,13221e" filled="t" fillcolor="#231F20" stroked="f">
                <v:path arrowok="t"/>
                <v:fill/>
              </v:shape>
              <v:shape style="position:absolute;left:5962;top:13138;width:34;height:250" coordorigin="5962,13138" coordsize="34,250" path="m5994,13138l5972,13138,5962,13147,5962,13170,5972,13179,5994,13179,6003,13170,6003,13147,5994,13138e" filled="t" fillcolor="#231F20" stroked="f">
                <v:path arrowok="t"/>
                <v:fill/>
              </v:shape>
            </v:group>
            <v:group style="position:absolute;left:6050;top:13217;width:140;height:175" coordorigin="6050,13217" coordsize="140,175">
              <v:shape style="position:absolute;left:6050;top:13217;width:140;height:175" coordorigin="6050,13217" coordsize="140,175" path="m6137,13217l6068,13253,6050,13324,6057,13343,6103,13384,6153,13392,6172,13386,6190,13376,6190,13366,6128,13366,6107,13359,6091,13345,6081,13326,6078,13303,6081,13284,6090,13268,6106,13255,6128,13248,6156,13246,6182,13246,6176,13226,6157,13219,6137,13217e" filled="t" fillcolor="#231F20" stroked="f">
                <v:path arrowok="t"/>
                <v:fill/>
              </v:shape>
              <v:shape style="position:absolute;left:6050;top:13217;width:140;height:175" coordorigin="6050,13217" coordsize="140,175" path="m6190,13338l6184,13344,6170,13356,6152,13364,6128,13366,6190,13366,6190,13338e" filled="t" fillcolor="#231F20" stroked="f">
                <v:path arrowok="t"/>
                <v:fill/>
              </v:shape>
              <v:shape style="position:absolute;left:6050;top:13217;width:140;height:175" coordorigin="6050,13217" coordsize="140,175" path="m6182,13246l6156,13246,6174,13256,6188,13271,6189,13271,6182,13246e" filled="t" fillcolor="#231F20" stroked="f">
                <v:path arrowok="t"/>
                <v:fill/>
              </v:shape>
            </v:group>
            <v:group style="position:absolute;left:6229;top:13219;width:114;height:173" coordorigin="6229,13219" coordsize="114,173">
              <v:shape style="position:absolute;left:6229;top:13219;width:114;height:173" coordorigin="6229,13219" coordsize="114,173" path="m6254,13340l6229,13351,6238,13369,6253,13382,6272,13390,6297,13392,6316,13386,6331,13373,6334,13367,6284,13367,6266,13358,6254,13340e" filled="t" fillcolor="#231F20" stroked="f">
                <v:path arrowok="t"/>
                <v:fill/>
              </v:shape>
              <v:shape style="position:absolute;left:6229;top:13219;width:114;height:173" coordorigin="6229,13219" coordsize="114,173" path="m6274,13219l6257,13229,6245,13247,6241,13273,6249,13290,6264,13302,6281,13310,6298,13317,6311,13327,6316,13342,6307,13360,6284,13367,6334,13367,6340,13353,6343,13326,6334,13310,6318,13297,6296,13287,6276,13276,6267,13262,6267,13251,6278,13243,6329,13243,6331,13241,6319,13229,6300,13221,6274,13219e" filled="t" fillcolor="#231F20" stroked="f">
                <v:path arrowok="t"/>
                <v:fill/>
              </v:shape>
              <v:shape style="position:absolute;left:6229;top:13219;width:114;height:173" coordorigin="6229,13219" coordsize="114,173" path="m6329,13243l6298,13243,6307,13251,6311,13260,6329,13243e" filled="t" fillcolor="#231F20" stroked="f">
                <v:path arrowok="t"/>
                <v:fill/>
              </v:shape>
            </v:group>
            <v:group style="position:absolute;left:769;top:13533;width:379;height:296" coordorigin="769,13533" coordsize="379,296">
              <v:shape style="position:absolute;left:769;top:13533;width:379;height:296" coordorigin="769,13533" coordsize="379,296" path="m801,13547l769,13547,872,13829,904,13748,872,13748,801,13547e" filled="t" fillcolor="#231F20" stroked="f">
                <v:path arrowok="t"/>
                <v:fill/>
              </v:shape>
              <v:shape style="position:absolute;left:769;top:13533;width:379;height:296" coordorigin="769,13533" coordsize="379,296" path="m991,13613l958,13613,1045,13829,1075,13748,1045,13748,991,13613e" filled="t" fillcolor="#231F20" stroked="f">
                <v:path arrowok="t"/>
                <v:fill/>
              </v:shape>
              <v:shape style="position:absolute;left:769;top:13533;width:379;height:296" coordorigin="769,13533" coordsize="379,296" path="m958,13533l872,13748,904,13748,958,13613,991,13613,958,13533e" filled="t" fillcolor="#231F20" stroked="f">
                <v:path arrowok="t"/>
                <v:fill/>
              </v:shape>
              <v:shape style="position:absolute;left:769;top:13533;width:379;height:296" coordorigin="769,13533" coordsize="379,296" path="m1148,13547l1115,13547,1045,13748,1075,13748,1148,13547e" filled="t" fillcolor="#231F20" stroked="f">
                <v:path arrowok="t"/>
                <v:fill/>
              </v:shape>
            </v:group>
            <v:group style="position:absolute;left:1145;top:13643;width:167;height:176" coordorigin="1145,13643" coordsize="167,176">
              <v:shape style="position:absolute;left:1145;top:13643;width:167;height:176" coordorigin="1145,13643" coordsize="167,176" path="m1224,13643l1166,13670,1145,13734,1148,13756,1184,13807,1229,13819,1250,13816,1268,13806,1282,13793,1224,13793,1203,13786,1187,13772,1178,13752,1174,13730,1175,13720,1181,13701,1194,13685,1213,13674,1239,13670,1282,13670,1279,13668,1264,13654,1245,13646,1224,13643e" filled="t" fillcolor="#231F20" stroked="f">
                <v:path arrowok="t"/>
                <v:fill/>
              </v:shape>
              <v:shape style="position:absolute;left:1145;top:13643;width:167;height:176" coordorigin="1145,13643" coordsize="167,176" path="m1312,13792l1284,13792,1284,13815,1312,13815,1312,13792e" filled="t" fillcolor="#231F20" stroked="f">
                <v:path arrowok="t"/>
                <v:fill/>
              </v:shape>
              <v:shape style="position:absolute;left:1145;top:13643;width:167;height:176" coordorigin="1145,13643" coordsize="167,176" path="m1282,13670l1239,13670,1259,13678,1273,13692,1282,13713,1284,13739,1279,13760,1267,13777,1249,13789,1224,13793,1282,13793,1283,13792,1312,13792,1312,13672,1284,13672,1282,13670e" filled="t" fillcolor="#231F20" stroked="f">
                <v:path arrowok="t"/>
                <v:fill/>
              </v:shape>
              <v:shape style="position:absolute;left:1145;top:13643;width:167;height:176" coordorigin="1145,13643" coordsize="167,176" path="m1312,13648l1284,13648,1284,13672,1312,13672,1312,13648e" filled="t" fillcolor="#231F20" stroked="f">
                <v:path arrowok="t"/>
                <v:fill/>
              </v:shape>
            </v:group>
            <v:group style="position:absolute;left:1357;top:13588;width:46;height:227" coordorigin="1357,13588" coordsize="46,227">
              <v:shape style="position:absolute;left:1357;top:13588;width:46;height:227" coordorigin="1357,13588" coordsize="46,227" path="m1403,13674l1375,13674,1375,13815,1403,13815,1403,13674e" filled="t" fillcolor="#231F20" stroked="f">
                <v:path arrowok="t"/>
                <v:fill/>
              </v:shape>
              <v:shape style="position:absolute;left:1357;top:13588;width:46;height:227" coordorigin="1357,13588" coordsize="46,227" path="m1433,13648l1357,13648,1357,13674,1433,13674,1433,13648e" filled="t" fillcolor="#231F20" stroked="f">
                <v:path arrowok="t"/>
                <v:fill/>
              </v:shape>
              <v:shape style="position:absolute;left:1357;top:13588;width:46;height:227" coordorigin="1357,13588" coordsize="46,227" path="m1403,13588l1375,13588,1375,13648,1403,13648,1403,13588e" filled="t" fillcolor="#231F20" stroked="f">
                <v:path arrowok="t"/>
                <v:fill/>
              </v:shape>
            </v:group>
            <v:group style="position:absolute;left:1453;top:13644;width:160;height:175" coordorigin="1453,13644" coordsize="160,175">
              <v:shape style="position:absolute;left:1453;top:13644;width:160;height:175" coordorigin="1453,13644" coordsize="160,175" path="m1525,13644l1471,13674,1453,13742,1457,13763,1497,13809,1546,13819,1566,13814,1584,13804,1599,13790,1600,13789,1516,13789,1498,13778,1486,13760,1482,13737,1613,13723,1611,13713,1583,13713,1487,13701,1498,13685,1517,13674,1540,13670,1591,13670,1589,13667,1572,13654,1550,13646,1525,13644e" filled="t" fillcolor="#231F20" stroked="f">
                <v:path arrowok="t"/>
                <v:fill/>
              </v:shape>
              <v:shape style="position:absolute;left:1453;top:13644;width:160;height:175" coordorigin="1453,13644" coordsize="160,175" path="m1587,13760l1577,13773,1564,13783,1544,13789,1516,13789,1600,13789,1611,13773,1587,13760e" filled="t" fillcolor="#231F20" stroked="f">
                <v:path arrowok="t"/>
                <v:fill/>
              </v:shape>
              <v:shape style="position:absolute;left:1453;top:13644;width:160;height:175" coordorigin="1453,13644" coordsize="160,175" path="m1591,13670l1540,13670,1560,13678,1575,13693,1583,13713,1611,13713,1609,13702,1601,13683,1591,13670e" filled="t" fillcolor="#231F20" stroked="f">
                <v:path arrowok="t"/>
                <v:fill/>
              </v:shape>
            </v:group>
            <v:group style="position:absolute;left:1659;top:13643;width:92;height:172" coordorigin="1659,13643" coordsize="92,172">
              <v:shape style="position:absolute;left:1659;top:13643;width:92;height:172" coordorigin="1659,13643" coordsize="92,172" path="m1688,13648l1659,13648,1659,13815,1688,13815,1688,13721,1691,13698,1700,13678,1721,13669,1742,13669,1743,13666,1688,13666,1688,13648e" filled="t" fillcolor="#231F20" stroked="f">
                <v:path arrowok="t"/>
                <v:fill/>
              </v:shape>
              <v:shape style="position:absolute;left:1659;top:13643;width:92;height:172" coordorigin="1659,13643" coordsize="92,172" path="m1742,13669l1728,13669,1732,13673,1738,13677,1742,13669e" filled="t" fillcolor="#231F20" stroked="f">
                <v:path arrowok="t"/>
                <v:fill/>
              </v:shape>
              <v:shape style="position:absolute;left:1659;top:13643;width:92;height:172" coordorigin="1659,13643" coordsize="92,172" path="m1735,13643l1721,13643,1703,13651,1689,13666,1743,13666,1751,13651,1743,13646,1735,13643e" filled="t" fillcolor="#231F20" stroked="f">
                <v:path arrowok="t"/>
                <v:fill/>
              </v:shape>
            </v:group>
            <v:group style="position:absolute;left:1777;top:13635;width:268;height:192" coordorigin="1777,13635" coordsize="268,192">
              <v:shape style="position:absolute;left:1777;top:13635;width:268;height:192" coordorigin="1777,13635" coordsize="268,192" path="m1809,13648l1777,13648,1859,13827,1886,13761,1859,13761,1809,13648e" filled="t" fillcolor="#231F20" stroked="f">
                <v:path arrowok="t"/>
                <v:fill/>
              </v:shape>
              <v:shape style="position:absolute;left:1777;top:13635;width:268;height:192" coordorigin="1777,13635" coordsize="268,192" path="m1939,13702l1911,13702,1962,13827,1993,13761,1963,13761,1939,13702e" filled="t" fillcolor="#231F20" stroked="f">
                <v:path arrowok="t"/>
                <v:fill/>
              </v:shape>
              <v:shape style="position:absolute;left:1777;top:13635;width:268;height:192" coordorigin="1777,13635" coordsize="268,192" path="m1911,13635l1859,13761,1886,13761,1911,13702,1939,13702,1911,13635e" filled="t" fillcolor="#231F20" stroked="f">
                <v:path arrowok="t"/>
                <v:fill/>
              </v:shape>
              <v:shape style="position:absolute;left:1777;top:13635;width:268;height:192" coordorigin="1777,13635" coordsize="268,192" path="m2045,13648l2013,13648,1963,13761,1993,13761,2045,13648e" filled="t" fillcolor="#231F20" stroked="f">
                <v:path arrowok="t"/>
                <v:fill/>
              </v:shape>
            </v:group>
            <v:group style="position:absolute;left:2081;top:13565;width:34;height:250" coordorigin="2081,13565" coordsize="34,250">
              <v:shape style="position:absolute;left:2081;top:13565;width:34;height:250" coordorigin="2081,13565" coordsize="34,250" path="m2116,13648l2087,13648,2087,13815,2116,13815,2116,13648e" filled="t" fillcolor="#231F20" stroked="f">
                <v:path arrowok="t"/>
                <v:fill/>
              </v:shape>
              <v:shape style="position:absolute;left:2081;top:13565;width:34;height:250" coordorigin="2081,13565" coordsize="34,250" path="m2112,13565l2090,13565,2081,13574,2081,13596,2090,13605,2112,13605,2122,13596,2122,13574,2112,13565e" filled="t" fillcolor="#231F20" stroked="f">
                <v:path arrowok="t"/>
                <v:fill/>
              </v:shape>
            </v:group>
            <v:group style="position:absolute;left:2170;top:13646;width:114;height:173" coordorigin="2170,13646" coordsize="114,173">
              <v:shape style="position:absolute;left:2170;top:13646;width:114;height:173" coordorigin="2170,13646" coordsize="114,173" path="m2195,13767l2170,13777,2179,13795,2193,13808,2213,13816,2238,13819,2256,13813,2271,13799,2275,13793,2225,13793,2207,13785,2195,13767e" filled="t" fillcolor="#231F20" stroked="f">
                <v:path arrowok="t"/>
                <v:fill/>
              </v:shape>
              <v:shape style="position:absolute;left:2170;top:13646;width:114;height:173" coordorigin="2170,13646" coordsize="114,173" path="m2215,13646l2198,13656,2186,13674,2182,13699,2190,13717,2205,13728,2222,13736,2239,13744,2251,13754,2256,13768,2248,13786,2225,13793,2275,13793,2281,13779,2284,13753,2275,13736,2259,13724,2237,13713,2217,13703,2208,13688,2208,13677,2219,13669,2270,13669,2272,13668,2260,13655,2241,13647,2215,13646e" filled="t" fillcolor="#231F20" stroked="f">
                <v:path arrowok="t"/>
                <v:fill/>
              </v:shape>
              <v:shape style="position:absolute;left:2170;top:13646;width:114;height:173" coordorigin="2170,13646" coordsize="114,173" path="m2270,13669l2239,13669,2248,13678,2251,13687,2270,13669e" filled="t" fillcolor="#231F20" stroked="f">
                <v:path arrowok="t"/>
                <v:fill/>
              </v:shape>
            </v:group>
            <v:group style="position:absolute;left:2320;top:13644;width:160;height:175" coordorigin="2320,13644" coordsize="160,175">
              <v:shape style="position:absolute;left:2320;top:13644;width:160;height:175" coordorigin="2320,13644" coordsize="160,175" path="m2392,13644l2338,13674,2320,13742,2324,13763,2364,13809,2413,13819,2433,13814,2451,13804,2466,13790,2467,13789,2383,13789,2365,13778,2353,13760,2349,13737,2480,13723,2478,13713,2450,13713,2354,13701,2365,13685,2384,13674,2407,13670,2458,13670,2456,13667,2439,13654,2417,13646,2392,13644e" filled="t" fillcolor="#231F20" stroked="f">
                <v:path arrowok="t"/>
                <v:fill/>
              </v:shape>
              <v:shape style="position:absolute;left:2320;top:13644;width:160;height:175" coordorigin="2320,13644" coordsize="160,175" path="m2454,13760l2444,13773,2431,13783,2411,13789,2383,13789,2467,13789,2479,13773,2454,13760e" filled="t" fillcolor="#231F20" stroked="f">
                <v:path arrowok="t"/>
                <v:fill/>
              </v:shape>
              <v:shape style="position:absolute;left:2320;top:13644;width:160;height:175" coordorigin="2320,13644" coordsize="160,175" path="m2458,13670l2407,13670,2427,13678,2442,13693,2450,13713,2478,13713,2476,13702,2468,13683,2458,13670e" filled="t" fillcolor="#231F20" stroked="f">
                <v:path arrowok="t"/>
                <v:fill/>
              </v:shape>
            </v:group>
            <v:group style="position:absolute;left:2632;top:13543;width:263;height:276" coordorigin="2632,13543" coordsize="263,276">
              <v:shape style="position:absolute;left:2632;top:13543;width:263;height:276" coordorigin="2632,13543" coordsize="263,276" path="m2755,13543l2697,13564,2655,13609,2633,13677,2632,13703,2638,13724,2672,13779,2728,13812,2775,13819,2792,13817,2810,13812,2827,13804,2845,13792,2846,13792,2762,13792,2742,13788,2690,13756,2662,13702,2660,13681,2663,13659,2693,13603,2751,13572,2775,13570,2853,13570,2840,13562,2822,13553,2802,13547,2780,13544,2755,13543e" filled="t" fillcolor="#231F20" stroked="f">
                <v:path arrowok="t"/>
                <v:fill/>
              </v:shape>
              <v:shape style="position:absolute;left:2632;top:13543;width:263;height:276" coordorigin="2632,13543" coordsize="263,276" path="m2895,13680l2784,13680,2784,13708,2862,13721,2856,13741,2808,13783,2762,13792,2846,13792,2888,13740,2895,13701,2895,13680e" filled="t" fillcolor="#231F20" stroked="f">
                <v:path arrowok="t"/>
                <v:fill/>
              </v:shape>
              <v:shape style="position:absolute;left:2632;top:13543;width:263;height:276" coordorigin="2632,13543" coordsize="263,276" path="m2853,13570l2775,13570,2797,13573,2816,13580,2833,13590,2848,13604,2862,13620,2883,13599,2870,13584,2856,13572,2853,13570e" filled="t" fillcolor="#231F20" stroked="f">
                <v:path arrowok="t"/>
                <v:fill/>
              </v:shape>
            </v:group>
            <v:group style="position:absolute;left:2932;top:13643;width:167;height:176" coordorigin="2932,13643" coordsize="167,176">
              <v:shape style="position:absolute;left:2932;top:13643;width:167;height:176" coordorigin="2932,13643" coordsize="167,176" path="m3011,13643l2953,13670,2932,13734,2935,13756,2972,13807,3017,13819,3037,13816,3055,13806,3069,13793,3011,13793,2990,13786,2974,13772,2965,13752,2961,13730,2962,13720,2968,13701,2981,13685,3000,13674,3027,13670,3069,13670,3066,13668,3051,13654,3032,13646,3011,13643e" filled="t" fillcolor="#231F20" stroked="f">
                <v:path arrowok="t"/>
                <v:fill/>
              </v:shape>
              <v:shape style="position:absolute;left:2932;top:13643;width:167;height:176" coordorigin="2932,13643" coordsize="167,176" path="m3099,13792l3071,13792,3071,13815,3099,13815,3099,13792e" filled="t" fillcolor="#231F20" stroked="f">
                <v:path arrowok="t"/>
                <v:fill/>
              </v:shape>
              <v:shape style="position:absolute;left:2932;top:13643;width:167;height:176" coordorigin="2932,13643" coordsize="167,176" path="m3069,13670l3027,13670,3046,13678,3060,13692,3069,13713,3072,13739,3066,13760,3054,13777,3036,13789,3011,13793,3069,13793,3070,13792,3099,13792,3099,13672,3071,13672,3069,13670e" filled="t" fillcolor="#231F20" stroked="f">
                <v:path arrowok="t"/>
                <v:fill/>
              </v:shape>
              <v:shape style="position:absolute;left:2932;top:13643;width:167;height:176" coordorigin="2932,13643" coordsize="167,176" path="m3099,13648l3071,13648,3071,13672,3099,13672,3099,13648e" filled="t" fillcolor="#231F20" stroked="f">
                <v:path arrowok="t"/>
                <v:fill/>
              </v:shape>
            </v:group>
            <v:group style="position:absolute;left:3159;top:13643;width:92;height:172" coordorigin="3159,13643" coordsize="92,172">
              <v:shape style="position:absolute;left:3159;top:13643;width:92;height:172" coordorigin="3159,13643" coordsize="92,172" path="m3187,13648l3159,13648,3159,13815,3187,13815,3188,13721,3190,13698,3200,13678,3220,13669,3241,13669,3243,13666,3187,13666,3187,13648e" filled="t" fillcolor="#231F20" stroked="f">
                <v:path arrowok="t"/>
                <v:fill/>
              </v:shape>
              <v:shape style="position:absolute;left:3159;top:13643;width:92;height:172" coordorigin="3159,13643" coordsize="92,172" path="m3241,13669l3228,13669,3232,13673,3237,13677,3241,13669e" filled="t" fillcolor="#231F20" stroked="f">
                <v:path arrowok="t"/>
                <v:fill/>
              </v:shape>
              <v:shape style="position:absolute;left:3159;top:13643;width:92;height:172" coordorigin="3159,13643" coordsize="92,172" path="m3235,13643l3221,13643,3202,13651,3188,13666,3243,13666,3251,13651,3243,13646,3235,13643e" filled="t" fillcolor="#231F20" stroked="f">
                <v:path arrowok="t"/>
                <v:fill/>
              </v:shape>
            </v:group>
            <v:group style="position:absolute;left:3274;top:13522;width:167;height:298" coordorigin="3274,13522" coordsize="167,298">
              <v:shape style="position:absolute;left:3274;top:13522;width:167;height:298" coordorigin="3274,13522" coordsize="167,298" path="m3353,13643l3295,13670,3274,13734,3277,13756,3313,13807,3358,13819,3379,13816,3397,13806,3410,13793,3353,13793,3332,13786,3316,13772,3306,13752,3303,13730,3304,13720,3310,13701,3323,13685,3342,13674,3368,13670,3411,13670,3408,13668,3393,13654,3374,13646,3353,13643e" filled="t" fillcolor="#231F20" stroked="f">
                <v:path arrowok="t"/>
                <v:fill/>
              </v:shape>
              <v:shape style="position:absolute;left:3274;top:13522;width:167;height:298" coordorigin="3274,13522" coordsize="167,298" path="m3441,13792l3412,13792,3412,13815,3441,13815,3441,13792e" filled="t" fillcolor="#231F20" stroked="f">
                <v:path arrowok="t"/>
                <v:fill/>
              </v:shape>
              <v:shape style="position:absolute;left:3274;top:13522;width:167;height:298" coordorigin="3274,13522" coordsize="167,298" path="m3411,13670l3368,13670,3388,13678,3402,13692,3411,13713,3413,13739,3408,13760,3396,13777,3378,13789,3353,13793,3410,13793,3412,13792,3441,13792,3441,13672,3412,13672,3411,13670e" filled="t" fillcolor="#231F20" stroked="f">
                <v:path arrowok="t"/>
                <v:fill/>
              </v:shape>
              <v:shape style="position:absolute;left:3274;top:13522;width:167;height:298" coordorigin="3274,13522" coordsize="167,298" path="m3441,13522l3412,13522,3412,13672,3441,13672,3441,13522e" filled="t" fillcolor="#231F20" stroked="f">
                <v:path arrowok="t"/>
                <v:fill/>
              </v:shape>
            </v:group>
            <v:group style="position:absolute;left:3488;top:13644;width:160;height:175" coordorigin="3488,13644" coordsize="160,175">
              <v:shape style="position:absolute;left:3488;top:13644;width:160;height:175" coordorigin="3488,13644" coordsize="160,175" path="m3559,13644l3506,13674,3488,13742,3492,13763,3532,13809,3580,13819,3601,13814,3619,13804,3634,13790,3635,13789,3550,13789,3533,13778,3521,13760,3516,13737,3648,13723,3646,13713,3618,13713,3521,13701,3533,13685,3552,13674,3575,13670,3626,13670,3623,13667,3607,13654,3585,13646,3559,13644e" filled="t" fillcolor="#231F20" stroked="f">
                <v:path arrowok="t"/>
                <v:fill/>
              </v:shape>
              <v:shape style="position:absolute;left:3488;top:13644;width:160;height:175" coordorigin="3488,13644" coordsize="160,175" path="m3622,13760l3612,13773,3599,13783,3579,13789,3550,13789,3635,13789,3646,13773,3622,13760e" filled="t" fillcolor="#231F20" stroked="f">
                <v:path arrowok="t"/>
                <v:fill/>
              </v:shape>
              <v:shape style="position:absolute;left:3488;top:13644;width:160;height:175" coordorigin="3488,13644" coordsize="160,175" path="m3626,13670l3575,13670,3595,13678,3610,13693,3618,13713,3646,13713,3644,13702,3636,13683,3626,13670e" filled="t" fillcolor="#231F20" stroked="f">
                <v:path arrowok="t"/>
                <v:fill/>
              </v:shape>
            </v:group>
            <v:group style="position:absolute;left:3696;top:13645;width:134;height:170" coordorigin="3696,13645" coordsize="134,170">
              <v:shape style="position:absolute;left:3696;top:13645;width:134;height:170" coordorigin="3696,13645" coordsize="134,170" path="m3724,13648l3696,13648,3696,13815,3724,13815,3725,13713,3731,13691,3744,13676,3769,13670,3819,13670,3818,13668,3724,13668,3724,13648e" filled="t" fillcolor="#231F20" stroked="f">
                <v:path arrowok="t"/>
                <v:fill/>
              </v:shape>
              <v:shape style="position:absolute;left:3696;top:13645;width:134;height:170" coordorigin="3696,13645" coordsize="134,170" path="m3819,13670l3769,13670,3790,13678,3799,13696,3801,13721,3801,13815,3829,13815,3829,13712,3827,13691,3821,13672,3819,13670e" filled="t" fillcolor="#231F20" stroked="f">
                <v:path arrowok="t"/>
                <v:fill/>
              </v:shape>
              <v:shape style="position:absolute;left:3696;top:13645;width:134;height:170" coordorigin="3696,13645" coordsize="134,170" path="m3758,13645l3739,13653,3725,13668,3818,13668,3808,13657,3788,13648,3758,13645e" filled="t" fillcolor="#231F20" stroked="f">
                <v:path arrowok="t"/>
                <v:fill/>
              </v:shape>
            </v:group>
            <v:group style="position:absolute;left:3891;top:13565;width:34;height:250" coordorigin="3891,13565" coordsize="34,250">
              <v:shape style="position:absolute;left:3891;top:13565;width:34;height:250" coordorigin="3891,13565" coordsize="34,250" path="m3926,13648l3897,13648,3897,13815,3926,13815,3926,13648e" filled="t" fillcolor="#231F20" stroked="f">
                <v:path arrowok="t"/>
                <v:fill/>
              </v:shape>
              <v:shape style="position:absolute;left:3891;top:13565;width:34;height:250" coordorigin="3891,13565" coordsize="34,250" path="m3923,13565l3901,13565,3891,13574,3891,13596,3901,13605,3923,13605,3932,13596,3932,13574,3923,13565e" filled="t" fillcolor="#231F20" stroked="f">
                <v:path arrowok="t"/>
                <v:fill/>
              </v:shape>
            </v:group>
            <v:group style="position:absolute;left:3994;top:13645;width:134;height:170" coordorigin="3994,13645" coordsize="134,170">
              <v:shape style="position:absolute;left:3994;top:13645;width:134;height:170" coordorigin="3994,13645" coordsize="134,170" path="m4022,13648l3994,13648,3994,13815,4022,13815,4024,13713,4029,13691,4042,13676,4067,13670,4117,13670,4116,13668,4022,13668,4022,13648e" filled="t" fillcolor="#231F20" stroked="f">
                <v:path arrowok="t"/>
                <v:fill/>
              </v:shape>
              <v:shape style="position:absolute;left:3994;top:13645;width:134;height:170" coordorigin="3994,13645" coordsize="134,170" path="m4117,13670l4067,13670,4089,13678,4098,13696,4099,13721,4099,13815,4128,13815,4128,13712,4126,13691,4119,13672,4117,13670e" filled="t" fillcolor="#231F20" stroked="f">
                <v:path arrowok="t"/>
                <v:fill/>
              </v:shape>
              <v:shape style="position:absolute;left:3994;top:13645;width:134;height:170" coordorigin="3994,13645" coordsize="134,170" path="m4056,13645l4038,13653,4023,13668,4116,13668,4107,13657,4086,13648,4056,13645e" filled="t" fillcolor="#231F20" stroked="f">
                <v:path arrowok="t"/>
                <v:fill/>
              </v:shape>
            </v:group>
            <v:group style="position:absolute;left:4175;top:13643;width:167;height:265" coordorigin="4175,13643" coordsize="167,265">
              <v:shape style="position:absolute;left:4175;top:13643;width:167;height:265" coordorigin="4175,13643" coordsize="167,265" path="m4206,13831l4179,13849,4187,13869,4200,13886,4217,13898,4238,13905,4263,13908,4281,13905,4298,13898,4315,13885,4320,13880,4243,13880,4224,13870,4211,13854,4206,13831e" filled="t" fillcolor="#231F20" stroked="f">
                <v:path arrowok="t"/>
                <v:fill/>
              </v:shape>
              <v:shape style="position:absolute;left:4175;top:13643;width:167;height:265" coordorigin="4175,13643" coordsize="167,265" path="m4341,13792l4313,13792,4313,13812,4311,13833,4306,13852,4294,13867,4274,13877,4243,13880,4320,13880,4332,13866,4339,13847,4341,13828,4341,13816,4341,13792e" filled="t" fillcolor="#231F20" stroked="f">
                <v:path arrowok="t"/>
                <v:fill/>
              </v:shape>
              <v:shape style="position:absolute;left:4175;top:13643;width:167;height:265" coordorigin="4175,13643" coordsize="167,265" path="m4254,13643l4196,13671,4175,13734,4177,13756,4214,13807,4259,13819,4279,13815,4297,13806,4311,13793,4254,13793,4232,13786,4216,13772,4207,13752,4204,13730,4204,13720,4211,13701,4223,13685,4243,13674,4269,13670,4312,13670,4309,13668,4294,13654,4275,13646,4254,13643e" filled="t" fillcolor="#231F20" stroked="f">
                <v:path arrowok="t"/>
                <v:fill/>
              </v:shape>
              <v:shape style="position:absolute;left:4175;top:13643;width:167;height:265" coordorigin="4175,13643" coordsize="167,265" path="m4312,13670l4269,13670,4288,13678,4302,13692,4311,13713,4314,13739,4308,13760,4297,13777,4278,13789,4254,13793,4311,13793,4312,13792,4341,13792,4341,13672,4313,13672,4312,13670e" filled="t" fillcolor="#231F20" stroked="f">
                <v:path arrowok="t"/>
                <v:fill/>
              </v:shape>
              <v:shape style="position:absolute;left:4175;top:13643;width:167;height:265" coordorigin="4175,13643" coordsize="167,265" path="m4341,13648l4313,13648,4313,13672,4341,13672,4341,13648e" filled="t" fillcolor="#231F20" stroked="f">
                <v:path arrowok="t"/>
                <v:fill/>
              </v:shape>
            </v:group>
            <v:group style="position:absolute;left:4523;top:13565;width:34;height:250" coordorigin="4523,13565" coordsize="34,250">
              <v:shape style="position:absolute;left:4523;top:13565;width:34;height:250" coordorigin="4523,13565" coordsize="34,250" path="m4558,13648l4529,13648,4529,13815,4558,13815,4558,13648e" filled="t" fillcolor="#231F20" stroked="f">
                <v:path arrowok="t"/>
                <v:fill/>
              </v:shape>
              <v:shape style="position:absolute;left:4523;top:13565;width:34;height:250" coordorigin="4523,13565" coordsize="34,250" path="m4554,13565l4532,13565,4523,13574,4523,13596,4532,13605,4554,13605,4564,13596,4564,13574,4554,13565e" filled="t" fillcolor="#231F20" stroked="f">
                <v:path arrowok="t"/>
                <v:fill/>
              </v:shape>
            </v:group>
            <v:group style="position:absolute;left:4626;top:13645;width:134;height:170" coordorigin="4626,13645" coordsize="134,170">
              <v:shape style="position:absolute;left:4626;top:13645;width:134;height:170" coordorigin="4626,13645" coordsize="134,170" path="m4654,13648l4626,13648,4626,13815,4654,13815,4655,13713,4661,13691,4674,13676,4699,13670,4749,13670,4748,13668,4654,13668,4654,13648e" filled="t" fillcolor="#231F20" stroked="f">
                <v:path arrowok="t"/>
                <v:fill/>
              </v:shape>
              <v:shape style="position:absolute;left:4626;top:13645;width:134;height:170" coordorigin="4626,13645" coordsize="134,170" path="m4749,13670l4699,13670,4721,13678,4729,13696,4731,13721,4731,13815,4760,13815,4759,13712,4757,13691,4751,13672,4749,13670e" filled="t" fillcolor="#231F20" stroked="f">
                <v:path arrowok="t"/>
                <v:fill/>
              </v:shape>
              <v:shape style="position:absolute;left:4626;top:13645;width:134;height:170" coordorigin="4626,13645" coordsize="134,170" path="m4688,13645l4670,13653,4655,13668,4748,13668,4738,13657,4718,13648,4688,13645e" filled="t" fillcolor="#231F20" stroked="f">
                <v:path arrowok="t"/>
                <v:fill/>
              </v:shape>
            </v:group>
            <v:group style="position:absolute;left:4926;top:13643;width:167;height:176" coordorigin="4926,13643" coordsize="167,176">
              <v:shape style="position:absolute;left:4926;top:13643;width:167;height:176" coordorigin="4926,13643" coordsize="167,176" path="m5006,13643l4948,13670,4926,13734,4929,13756,4966,13807,5011,13819,5031,13816,5049,13806,5063,13793,5005,13793,4984,13786,4968,13772,4959,13752,4956,13730,4956,13720,4963,13701,4975,13685,4995,13674,5021,13670,5063,13670,5061,13668,5045,13654,5027,13646,5006,13643e" filled="t" fillcolor="#231F20" stroked="f">
                <v:path arrowok="t"/>
                <v:fill/>
              </v:shape>
              <v:shape style="position:absolute;left:4926;top:13643;width:167;height:176" coordorigin="4926,13643" coordsize="167,176" path="m5093,13792l5065,13792,5065,13815,5093,13815,5093,13792e" filled="t" fillcolor="#231F20" stroked="f">
                <v:path arrowok="t"/>
                <v:fill/>
              </v:shape>
              <v:shape style="position:absolute;left:4926;top:13643;width:167;height:176" coordorigin="4926,13643" coordsize="167,176" path="m5063,13670l5021,13670,5040,13678,5054,13692,5063,13713,5066,13739,5060,13760,5049,13777,5030,13789,5005,13793,5063,13793,5064,13792,5093,13792,5093,13672,5065,13672,5063,13670e" filled="t" fillcolor="#231F20" stroked="f">
                <v:path arrowok="t"/>
                <v:fill/>
              </v:shape>
              <v:shape style="position:absolute;left:4926;top:13643;width:167;height:176" coordorigin="4926,13643" coordsize="167,176" path="m5093,13648l5065,13648,5065,13672,5093,13672,5093,13648e" filled="t" fillcolor="#231F20" stroked="f">
                <v:path arrowok="t"/>
                <v:fill/>
              </v:shape>
            </v:group>
            <v:group style="position:absolute;left:5273;top:13547;width:199;height:268" coordorigin="5273,13547" coordsize="199,268">
              <v:shape style="position:absolute;left:5273;top:13547;width:199;height:268" coordorigin="5273,13547" coordsize="199,268" path="m5323,13547l5273,13547,5273,13815,5343,13814,5417,13789,5420,13787,5303,13787,5303,13575,5422,13575,5420,13573,5402,13562,5384,13554,5365,13550,5345,13547,5323,13547e" filled="t" fillcolor="#231F20" stroked="f">
                <v:path arrowok="t"/>
                <v:fill/>
              </v:shape>
              <v:shape style="position:absolute;left:5273;top:13547;width:199;height:268" coordorigin="5273,13547" coordsize="199,268" path="m5422,13575l5303,13575,5332,13575,5353,13576,5408,13601,5441,13670,5442,13694,5438,13713,5402,13766,5324,13787,5420,13787,5459,13741,5472,13681,5471,13661,5467,13642,5460,13624,5450,13606,5437,13589,5422,13575e" filled="t" fillcolor="#231F20" stroked="f">
                <v:path arrowok="t"/>
                <v:fill/>
              </v:shape>
            </v:group>
            <v:group style="position:absolute;left:5521;top:13643;width:92;height:172" coordorigin="5521,13643" coordsize="92,172">
              <v:shape style="position:absolute;left:5521;top:13643;width:92;height:172" coordorigin="5521,13643" coordsize="92,172" path="m5550,13648l5521,13648,5521,13815,5550,13815,5550,13721,5553,13698,5562,13678,5582,13669,5603,13669,5605,13666,5550,13666,5550,13648e" filled="t" fillcolor="#231F20" stroked="f">
                <v:path arrowok="t"/>
                <v:fill/>
              </v:shape>
              <v:shape style="position:absolute;left:5521;top:13643;width:92;height:172" coordorigin="5521,13643" coordsize="92,172" path="m5603,13669l5590,13669,5594,13673,5600,13677,5603,13669e" filled="t" fillcolor="#231F20" stroked="f">
                <v:path arrowok="t"/>
                <v:fill/>
              </v:shape>
              <v:shape style="position:absolute;left:5521;top:13643;width:92;height:172" coordorigin="5521,13643" coordsize="92,172" path="m5597,13643l5583,13643,5564,13651,5550,13666,5605,13666,5613,13651,5605,13646,5597,13643e" filled="t" fillcolor="#231F20" stroked="f">
                <v:path arrowok="t"/>
                <v:fill/>
              </v:shape>
            </v:group>
            <v:group style="position:absolute;left:5636;top:13643;width:175;height:175" coordorigin="5636,13643" coordsize="175,175">
              <v:shape style="position:absolute;left:5636;top:13643;width:175;height:175" coordorigin="5636,13643" coordsize="175,175" path="m5718,13643l5660,13671,5636,13732,5637,13747,5669,13799,5736,13819,5757,13813,5775,13803,5785,13793,5717,13793,5695,13786,5679,13773,5668,13754,5664,13731,5667,13713,5676,13696,5691,13682,5712,13674,5740,13672,5787,13672,5782,13666,5764,13654,5742,13646,5718,13643e" filled="t" fillcolor="#231F20" stroked="f">
                <v:path arrowok="t"/>
                <v:fill/>
              </v:shape>
              <v:shape style="position:absolute;left:5636;top:13643;width:175;height:175" coordorigin="5636,13643" coordsize="175,175" path="m5787,13672l5740,13672,5757,13681,5771,13696,5779,13717,5782,13743,5775,13763,5761,13779,5742,13789,5717,13793,5785,13793,5790,13788,5801,13769,5808,13747,5811,13722,5806,13701,5796,13682,5787,13672e" filled="t" fillcolor="#231F20" stroked="f">
                <v:path arrowok="t"/>
                <v:fill/>
              </v:shape>
            </v:group>
            <v:group style="position:absolute;left:5857;top:13648;width:132;height:172" coordorigin="5857,13648" coordsize="132,172">
              <v:shape style="position:absolute;left:5857;top:13648;width:132;height:172" coordorigin="5857,13648" coordsize="132,172" path="m5886,13648l5857,13648,5857,13745,5879,13806,5924,13819,5949,13816,5968,13806,5978,13793,5917,13793,5896,13784,5887,13765,5886,13741,5886,13648e" filled="t" fillcolor="#231F20" stroked="f">
                <v:path arrowok="t"/>
                <v:fill/>
              </v:shape>
              <v:shape style="position:absolute;left:5857;top:13648;width:132;height:172" coordorigin="5857,13648" coordsize="132,172" path="m5989,13648l5961,13648,5961,13751,5957,13773,5944,13787,5917,13793,5978,13793,5980,13790,5987,13769,5989,13745,5989,13648e" filled="t" fillcolor="#231F20" stroked="f">
                <v:path arrowok="t"/>
                <v:fill/>
              </v:shape>
            </v:group>
            <v:group style="position:absolute;left:6034;top:13643;width:167;height:265" coordorigin="6034,13643" coordsize="167,265">
              <v:shape style="position:absolute;left:6034;top:13643;width:167;height:265" coordorigin="6034,13643" coordsize="167,265" path="m6065,13831l6039,13849,6047,13869,6059,13886,6077,13898,6098,13905,6123,13908,6140,13905,6158,13898,6175,13885,6180,13880,6103,13880,6083,13870,6070,13854,6065,13831e" filled="t" fillcolor="#231F20" stroked="f">
                <v:path arrowok="t"/>
                <v:fill/>
              </v:shape>
              <v:shape style="position:absolute;left:6034;top:13643;width:167;height:265" coordorigin="6034,13643" coordsize="167,265" path="m6201,13792l6172,13792,6172,13812,6171,13833,6165,13852,6153,13867,6133,13877,6103,13880,6180,13880,6192,13866,6198,13847,6201,13828,6201,13816,6201,13792e" filled="t" fillcolor="#231F20" stroked="f">
                <v:path arrowok="t"/>
                <v:fill/>
              </v:shape>
              <v:shape style="position:absolute;left:6034;top:13643;width:167;height:265" coordorigin="6034,13643" coordsize="167,265" path="m6113,13643l6056,13671,6034,13734,6037,13756,6073,13807,6118,13819,6138,13815,6157,13806,6170,13793,6113,13793,6092,13786,6076,13772,6066,13752,6063,13730,6064,13720,6070,13701,6083,13685,6102,13674,6128,13670,6171,13670,6168,13668,6153,13654,6135,13646,6113,13643e" filled="t" fillcolor="#231F20" stroked="f">
                <v:path arrowok="t"/>
                <v:fill/>
              </v:shape>
              <v:shape style="position:absolute;left:6034;top:13643;width:167;height:265" coordorigin="6034,13643" coordsize="167,265" path="m6171,13670l6128,13670,6148,13678,6162,13692,6171,13713,6173,13739,6168,13760,6156,13777,6138,13789,6113,13793,6170,13793,6172,13792,6201,13792,6201,13672,6172,13672,6171,13670e" filled="t" fillcolor="#231F20" stroked="f">
                <v:path arrowok="t"/>
                <v:fill/>
              </v:shape>
              <v:shape style="position:absolute;left:6034;top:13643;width:167;height:265" coordorigin="6034,13643" coordsize="167,265" path="m6201,13648l6172,13648,6172,13672,6201,13672,6201,13648e" filled="t" fillcolor="#231F20" stroked="f">
                <v:path arrowok="t"/>
                <v:fill/>
              </v:shape>
            </v:group>
            <v:group style="position:absolute;left:6265;top:13522;width:134;height:293" coordorigin="6265,13522" coordsize="134,293">
              <v:shape style="position:absolute;left:6265;top:13522;width:134;height:293" coordorigin="6265,13522" coordsize="134,293" path="m6294,13522l6265,13522,6265,13815,6294,13815,6295,13713,6300,13691,6313,13676,6338,13670,6388,13670,6387,13668,6294,13668,6294,13667,6294,13522e" filled="t" fillcolor="#231F20" stroked="f">
                <v:path arrowok="t"/>
                <v:fill/>
              </v:shape>
              <v:shape style="position:absolute;left:6265;top:13522;width:134;height:293" coordorigin="6265,13522" coordsize="134,293" path="m6388,13670l6338,13670,6360,13678,6369,13696,6370,13721,6370,13815,6399,13815,6399,13712,6397,13691,6390,13672,6388,13670e" filled="t" fillcolor="#231F20" stroked="f">
                <v:path arrowok="t"/>
                <v:fill/>
              </v:shape>
              <v:shape style="position:absolute;left:6265;top:13522;width:134;height:293" coordorigin="6265,13522" coordsize="134,293" path="m6327,13645l6309,13653,6294,13668,6387,13668,6378,13657,6357,13648,6327,13645e" filled="t" fillcolor="#231F20" stroked="f">
                <v:path arrowok="t"/>
                <v:fill/>
              </v:shape>
            </v:group>
            <v:group style="position:absolute;left:6446;top:13588;width:46;height:227" coordorigin="6446,13588" coordsize="46,227">
              <v:shape style="position:absolute;left:6446;top:13588;width:46;height:227" coordorigin="6446,13588" coordsize="46,227" path="m6491,13674l6463,13674,6463,13815,6491,13815,6491,13674e" filled="t" fillcolor="#231F20" stroked="f">
                <v:path arrowok="t"/>
                <v:fill/>
              </v:shape>
              <v:shape style="position:absolute;left:6446;top:13588;width:46;height:227" coordorigin="6446,13588" coordsize="46,227" path="m6521,13648l6446,13648,6446,13674,6521,13674,6521,13648e" filled="t" fillcolor="#231F20" stroked="f">
                <v:path arrowok="t"/>
                <v:fill/>
              </v:shape>
              <v:shape style="position:absolute;left:6446;top:13588;width:46;height:227" coordorigin="6446,13588" coordsize="46,227" path="m6491,13588l6463,13588,6463,13648,6491,13648,6491,13588e" filled="t" fillcolor="#231F20" stroked="f">
                <v:path arrowok="t"/>
                <v:fill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656" w:lineRule="exact"/>
        <w:ind w:left="849" w:right="748"/>
        <w:jc w:val="center"/>
        <w:rPr>
          <w:rFonts w:ascii="Times New Roman" w:hAnsi="Times New Roman" w:cs="Times New Roman" w:eastAsia="Times New Roman"/>
          <w:sz w:val="60"/>
          <w:szCs w:val="60"/>
        </w:rPr>
      </w:pPr>
      <w:rPr/>
      <w:r>
        <w:rPr>
          <w:rFonts w:ascii="Times New Roman" w:hAnsi="Times New Roman" w:cs="Times New Roman" w:eastAsia="Times New Roman"/>
          <w:sz w:val="60"/>
          <w:szCs w:val="60"/>
          <w:color w:val="231F20"/>
          <w:spacing w:val="-21"/>
          <w:w w:val="108"/>
          <w:b/>
          <w:bCs/>
        </w:rPr>
        <w:t>W</w:t>
      </w:r>
      <w:r>
        <w:rPr>
          <w:rFonts w:ascii="Times New Roman" w:hAnsi="Times New Roman" w:cs="Times New Roman" w:eastAsia="Times New Roman"/>
          <w:sz w:val="60"/>
          <w:szCs w:val="60"/>
          <w:color w:val="231F20"/>
          <w:spacing w:val="-39"/>
          <w:w w:val="126"/>
          <w:b/>
          <w:bCs/>
        </w:rPr>
        <w:t>a</w:t>
      </w:r>
      <w:r>
        <w:rPr>
          <w:rFonts w:ascii="Times New Roman" w:hAnsi="Times New Roman" w:cs="Times New Roman" w:eastAsia="Times New Roman"/>
          <w:sz w:val="60"/>
          <w:szCs w:val="60"/>
          <w:color w:val="231F20"/>
          <w:spacing w:val="0"/>
          <w:w w:val="155"/>
          <w:b/>
          <w:bCs/>
        </w:rPr>
        <w:t>t</w:t>
      </w:r>
      <w:r>
        <w:rPr>
          <w:rFonts w:ascii="Times New Roman" w:hAnsi="Times New Roman" w:cs="Times New Roman" w:eastAsia="Times New Roman"/>
          <w:sz w:val="60"/>
          <w:szCs w:val="60"/>
          <w:color w:val="231F20"/>
          <w:spacing w:val="-12"/>
          <w:w w:val="155"/>
          <w:b/>
          <w:bCs/>
        </w:rPr>
        <w:t>e</w:t>
      </w:r>
      <w:r>
        <w:rPr>
          <w:rFonts w:ascii="Times New Roman" w:hAnsi="Times New Roman" w:cs="Times New Roman" w:eastAsia="Times New Roman"/>
          <w:sz w:val="60"/>
          <w:szCs w:val="60"/>
          <w:color w:val="231F20"/>
          <w:spacing w:val="0"/>
          <w:w w:val="154"/>
          <w:b/>
          <w:bCs/>
        </w:rPr>
        <w:t>r</w:t>
      </w:r>
      <w:r>
        <w:rPr>
          <w:rFonts w:ascii="Times New Roman" w:hAnsi="Times New Roman" w:cs="Times New Roman" w:eastAsia="Times New Roman"/>
          <w:sz w:val="60"/>
          <w:szCs w:val="60"/>
          <w:color w:val="231F20"/>
          <w:spacing w:val="3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60"/>
          <w:szCs w:val="60"/>
          <w:color w:val="231F20"/>
          <w:spacing w:val="0"/>
          <w:w w:val="110"/>
          <w:b/>
          <w:bCs/>
        </w:rPr>
        <w:t>C</w:t>
      </w:r>
      <w:r>
        <w:rPr>
          <w:rFonts w:ascii="Times New Roman" w:hAnsi="Times New Roman" w:cs="Times New Roman" w:eastAsia="Times New Roman"/>
          <w:sz w:val="60"/>
          <w:szCs w:val="60"/>
          <w:color w:val="231F20"/>
          <w:spacing w:val="-18"/>
          <w:w w:val="157"/>
          <w:b/>
          <w:bCs/>
        </w:rPr>
        <w:t>o</w:t>
      </w:r>
      <w:r>
        <w:rPr>
          <w:rFonts w:ascii="Times New Roman" w:hAnsi="Times New Roman" w:cs="Times New Roman" w:eastAsia="Times New Roman"/>
          <w:sz w:val="60"/>
          <w:szCs w:val="60"/>
          <w:color w:val="231F20"/>
          <w:spacing w:val="0"/>
          <w:w w:val="157"/>
          <w:b/>
          <w:bCs/>
        </w:rPr>
        <w:t>n</w:t>
      </w:r>
      <w:r>
        <w:rPr>
          <w:rFonts w:ascii="Times New Roman" w:hAnsi="Times New Roman" w:cs="Times New Roman" w:eastAsia="Times New Roman"/>
          <w:sz w:val="60"/>
          <w:szCs w:val="60"/>
          <w:color w:val="231F20"/>
          <w:spacing w:val="-12"/>
          <w:w w:val="138"/>
          <w:b/>
          <w:bCs/>
        </w:rPr>
        <w:t>s</w:t>
      </w:r>
      <w:r>
        <w:rPr>
          <w:rFonts w:ascii="Times New Roman" w:hAnsi="Times New Roman" w:cs="Times New Roman" w:eastAsia="Times New Roman"/>
          <w:sz w:val="60"/>
          <w:szCs w:val="60"/>
          <w:color w:val="231F20"/>
          <w:spacing w:val="-12"/>
          <w:w w:val="129"/>
          <w:b/>
          <w:bCs/>
        </w:rPr>
        <w:t>e</w:t>
      </w:r>
      <w:r>
        <w:rPr>
          <w:rFonts w:ascii="Times New Roman" w:hAnsi="Times New Roman" w:cs="Times New Roman" w:eastAsia="Times New Roman"/>
          <w:sz w:val="60"/>
          <w:szCs w:val="60"/>
          <w:color w:val="231F20"/>
          <w:spacing w:val="-15"/>
          <w:w w:val="154"/>
          <w:b/>
          <w:bCs/>
        </w:rPr>
        <w:t>r</w:t>
      </w:r>
      <w:r>
        <w:rPr>
          <w:rFonts w:ascii="Times New Roman" w:hAnsi="Times New Roman" w:cs="Times New Roman" w:eastAsia="Times New Roman"/>
          <w:sz w:val="60"/>
          <w:szCs w:val="60"/>
          <w:color w:val="231F20"/>
          <w:spacing w:val="-33"/>
          <w:w w:val="127"/>
          <w:b/>
          <w:bCs/>
        </w:rPr>
        <w:t>v</w:t>
      </w:r>
      <w:r>
        <w:rPr>
          <w:rFonts w:ascii="Times New Roman" w:hAnsi="Times New Roman" w:cs="Times New Roman" w:eastAsia="Times New Roman"/>
          <w:sz w:val="60"/>
          <w:szCs w:val="60"/>
          <w:color w:val="231F20"/>
          <w:spacing w:val="-39"/>
          <w:w w:val="126"/>
          <w:b/>
          <w:bCs/>
        </w:rPr>
        <w:t>a</w:t>
      </w:r>
      <w:r>
        <w:rPr>
          <w:rFonts w:ascii="Times New Roman" w:hAnsi="Times New Roman" w:cs="Times New Roman" w:eastAsia="Times New Roman"/>
          <w:sz w:val="60"/>
          <w:szCs w:val="60"/>
          <w:color w:val="231F20"/>
          <w:spacing w:val="0"/>
          <w:w w:val="190"/>
          <w:b/>
          <w:bCs/>
        </w:rPr>
        <w:t>t</w:t>
      </w:r>
      <w:r>
        <w:rPr>
          <w:rFonts w:ascii="Times New Roman" w:hAnsi="Times New Roman" w:cs="Times New Roman" w:eastAsia="Times New Roman"/>
          <w:sz w:val="60"/>
          <w:szCs w:val="60"/>
          <w:color w:val="231F20"/>
          <w:spacing w:val="-6"/>
          <w:w w:val="146"/>
          <w:b/>
          <w:bCs/>
        </w:rPr>
        <w:t>i</w:t>
      </w:r>
      <w:r>
        <w:rPr>
          <w:rFonts w:ascii="Times New Roman" w:hAnsi="Times New Roman" w:cs="Times New Roman" w:eastAsia="Times New Roman"/>
          <w:sz w:val="60"/>
          <w:szCs w:val="60"/>
          <w:color w:val="231F20"/>
          <w:spacing w:val="-18"/>
          <w:w w:val="157"/>
          <w:b/>
          <w:bCs/>
        </w:rPr>
        <w:t>on</w:t>
      </w:r>
      <w:r>
        <w:rPr>
          <w:rFonts w:ascii="Times New Roman" w:hAnsi="Times New Roman" w:cs="Times New Roman" w:eastAsia="Times New Roman"/>
          <w:sz w:val="60"/>
          <w:szCs w:val="60"/>
          <w:color w:val="000000"/>
          <w:spacing w:val="0"/>
          <w:w w:val="100"/>
        </w:rPr>
      </w:r>
    </w:p>
    <w:p>
      <w:pPr>
        <w:spacing w:before="14" w:after="0" w:line="240" w:lineRule="auto"/>
        <w:ind w:left="610" w:right="491"/>
        <w:jc w:val="center"/>
        <w:rPr>
          <w:rFonts w:ascii="Times New Roman" w:hAnsi="Times New Roman" w:cs="Times New Roman" w:eastAsia="Times New Roman"/>
          <w:sz w:val="36"/>
          <w:szCs w:val="36"/>
        </w:rPr>
      </w:pPr>
      <w:rPr/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"/>
          <w:w w:val="101"/>
          <w:b/>
          <w:bCs/>
        </w:rPr>
        <w:t>F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9"/>
          <w:w w:val="151"/>
          <w:b/>
          <w:bCs/>
        </w:rPr>
        <w:t>i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4"/>
          <w:w w:val="151"/>
          <w:b/>
          <w:bCs/>
        </w:rPr>
        <w:t>r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9"/>
          <w:w w:val="162"/>
          <w:b/>
          <w:bCs/>
        </w:rPr>
        <w:t>s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0"/>
          <w:w w:val="162"/>
          <w:b/>
          <w:bCs/>
        </w:rPr>
        <w:t>t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3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12"/>
          <w:w w:val="136"/>
          <w:b/>
          <w:bCs/>
        </w:rPr>
        <w:t>i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0"/>
          <w:w w:val="136"/>
          <w:b/>
          <w:bCs/>
        </w:rPr>
        <w:t>n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39"/>
          <w:w w:val="136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0"/>
          <w:w w:val="136"/>
          <w:b/>
          <w:bCs/>
        </w:rPr>
        <w:t>a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-14"/>
          <w:w w:val="136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"/>
          <w:w w:val="104"/>
          <w:b/>
          <w:bCs/>
        </w:rPr>
        <w:t>S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"/>
          <w:w w:val="129"/>
          <w:b/>
          <w:bCs/>
        </w:rPr>
        <w:t>e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9"/>
          <w:w w:val="142"/>
          <w:b/>
          <w:bCs/>
        </w:rPr>
        <w:t>rie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0"/>
          <w:w w:val="142"/>
          <w:b/>
          <w:bCs/>
        </w:rPr>
        <w:t>s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3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-3"/>
          <w:w w:val="167"/>
          <w:b/>
          <w:bCs/>
        </w:rPr>
        <w:t>o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0"/>
          <w:w w:val="167"/>
          <w:b/>
          <w:bCs/>
        </w:rPr>
        <w:t>f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-23"/>
          <w:w w:val="167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"/>
          <w:w w:val="101"/>
          <w:b/>
          <w:bCs/>
        </w:rPr>
        <w:t>F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9"/>
          <w:w w:val="142"/>
          <w:b/>
          <w:bCs/>
        </w:rPr>
        <w:t>r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"/>
          <w:w w:val="142"/>
          <w:b/>
          <w:bCs/>
        </w:rPr>
        <w:t>e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0"/>
          <w:w w:val="129"/>
          <w:b/>
          <w:bCs/>
        </w:rPr>
        <w:t>e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3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9"/>
          <w:w w:val="127"/>
          <w:b/>
          <w:bCs/>
        </w:rPr>
        <w:t>W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-2"/>
          <w:w w:val="127"/>
          <w:b/>
          <w:bCs/>
        </w:rPr>
        <w:t>o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9"/>
          <w:w w:val="137"/>
          <w:b/>
          <w:bCs/>
        </w:rPr>
        <w:t>r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11"/>
          <w:w w:val="137"/>
          <w:b/>
          <w:bCs/>
        </w:rPr>
        <w:t>k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2"/>
          <w:w w:val="138"/>
          <w:b/>
          <w:bCs/>
        </w:rPr>
        <w:t>s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5"/>
          <w:w w:val="155"/>
          <w:b/>
          <w:bCs/>
        </w:rPr>
        <w:t>h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-2"/>
          <w:w w:val="165"/>
          <w:b/>
          <w:bCs/>
        </w:rPr>
        <w:t>o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11"/>
          <w:w w:val="107"/>
          <w:b/>
          <w:bCs/>
        </w:rPr>
        <w:t>p</w:t>
      </w:r>
      <w:r>
        <w:rPr>
          <w:rFonts w:ascii="Times New Roman" w:hAnsi="Times New Roman" w:cs="Times New Roman" w:eastAsia="Times New Roman"/>
          <w:sz w:val="36"/>
          <w:szCs w:val="36"/>
          <w:color w:val="231F20"/>
          <w:spacing w:val="0"/>
          <w:w w:val="138"/>
          <w:b/>
          <w:bCs/>
        </w:rPr>
        <w:t>s</w:t>
      </w:r>
      <w:r>
        <w:rPr>
          <w:rFonts w:ascii="Times New Roman" w:hAnsi="Times New Roman" w:cs="Times New Roman" w:eastAsia="Times New Roman"/>
          <w:sz w:val="36"/>
          <w:szCs w:val="36"/>
          <w:color w:val="000000"/>
          <w:spacing w:val="0"/>
          <w:w w:val="100"/>
        </w:rPr>
      </w:r>
    </w:p>
    <w:sectPr>
      <w:type w:val="continuous"/>
      <w:pgSz w:w="12240" w:h="15840"/>
      <w:pgMar w:top="148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Drought_Flyer3</dc:title>
  <dcterms:created xsi:type="dcterms:W3CDTF">2014-03-18T08:29:39Z</dcterms:created>
  <dcterms:modified xsi:type="dcterms:W3CDTF">2014-03-18T08:29:39Z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2014-03-17T00:00:00Z</vt:filetime>
  </property>
  <property fmtid="{D5CDD505-2E9C-101B-9397-08002B2CF9AE}" pid="3" name="LastSaved">
    <vt:filetime>2014-03-18T00:00:00Z</vt:filetime>
  </property>
</Properties>
</file>